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618" w:rsidRPr="00414618" w:rsidRDefault="00414618" w:rsidP="00414618">
      <w:pPr>
        <w:spacing w:line="240" w:lineRule="auto"/>
        <w:ind w:left="360"/>
        <w:rPr>
          <w:rFonts w:ascii="Arial" w:hAnsi="Arial" w:cs="Arial"/>
          <w:color w:val="731F1C" w:themeColor="accent5"/>
          <w:sz w:val="20"/>
          <w:szCs w:val="20"/>
        </w:rPr>
      </w:pPr>
    </w:p>
    <w:tbl>
      <w:tblPr>
        <w:tblStyle w:val="Tabellagriglia6acolori-colore6"/>
        <w:tblpPr w:leftFromText="141" w:rightFromText="141" w:vertAnchor="text" w:horzAnchor="margin" w:tblpY="-10"/>
        <w:tblW w:w="5497" w:type="pct"/>
        <w:tblLook w:val="04A0" w:firstRow="1" w:lastRow="0" w:firstColumn="1" w:lastColumn="0" w:noHBand="0" w:noVBand="1"/>
      </w:tblPr>
      <w:tblGrid>
        <w:gridCol w:w="3681"/>
        <w:gridCol w:w="6231"/>
      </w:tblGrid>
      <w:tr w:rsidR="00A06592" w:rsidRPr="0090596C" w:rsidTr="006F2E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323E4F" w:themeFill="text2" w:themeFillShade="BF"/>
            <w:vAlign w:val="center"/>
          </w:tcPr>
          <w:p w:rsidR="00A06592" w:rsidRPr="006F2E0B" w:rsidRDefault="00CB3E1D" w:rsidP="006F2E0B">
            <w:pPr>
              <w:pStyle w:val="Titolo1"/>
              <w:outlineLvl w:val="0"/>
              <w:rPr>
                <w:b/>
              </w:rPr>
            </w:pPr>
            <w:r w:rsidRPr="006F2E0B">
              <w:rPr>
                <w:b/>
              </w:rPr>
              <w:t>ENTE DA ACCREDITARE</w:t>
            </w:r>
          </w:p>
        </w:tc>
      </w:tr>
      <w:tr w:rsidR="00A06592" w:rsidRPr="00846B76" w:rsidTr="006F2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3140D0" w:rsidRDefault="00CB3E1D" w:rsidP="006F2E0B">
            <w:pPr>
              <w:pStyle w:val="Rientronormale"/>
              <w:spacing w:line="276" w:lineRule="auto"/>
              <w:ind w:left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DENOMINAZIONE ENTE</w:t>
            </w:r>
          </w:p>
        </w:tc>
        <w:sdt>
          <w:sdtPr>
            <w:rPr>
              <w:sz w:val="22"/>
              <w:szCs w:val="22"/>
            </w:rPr>
            <w:id w:val="-1334382259"/>
            <w:placeholder>
              <w:docPart w:val="E8CEEB3D79F54F35A70E7697DDF1C7C4"/>
            </w:placeholder>
            <w:showingPlcHdr/>
            <w:text/>
          </w:sdtPr>
          <w:sdtEndPr/>
          <w:sdtContent>
            <w:tc>
              <w:tcPr>
                <w:tcW w:w="3143" w:type="pct"/>
                <w:vAlign w:val="center"/>
              </w:tcPr>
              <w:p w:rsidR="00A06592" w:rsidRPr="003140D0" w:rsidRDefault="00A06592" w:rsidP="006F2E0B">
                <w:pPr>
                  <w:spacing w:before="120" w:line="276" w:lineRule="auto"/>
                  <w:ind w:left="456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3140D0">
                  <w:rPr>
                    <w:rStyle w:val="Testosegnaposto"/>
                    <w:sz w:val="22"/>
                    <w:szCs w:val="22"/>
                  </w:rPr>
                  <w:t>Fare clic o toccare qui per immettere il testo.</w:t>
                </w:r>
              </w:p>
            </w:tc>
          </w:sdtContent>
        </w:sdt>
      </w:tr>
      <w:tr w:rsidR="00A06592" w:rsidRPr="00846B76" w:rsidTr="006F2E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3140D0" w:rsidRDefault="00CB3E1D" w:rsidP="006F2E0B">
            <w:pPr>
              <w:pStyle w:val="Rientronormale"/>
              <w:spacing w:line="276" w:lineRule="auto"/>
              <w:ind w:left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SEDE LEGALE</w:t>
            </w:r>
          </w:p>
        </w:tc>
        <w:sdt>
          <w:sdtPr>
            <w:rPr>
              <w:sz w:val="22"/>
              <w:szCs w:val="22"/>
            </w:rPr>
            <w:id w:val="-1871452691"/>
            <w:placeholder>
              <w:docPart w:val="1BF61516B2FA4468B04984AD49C3B1D7"/>
            </w:placeholder>
            <w:showingPlcHdr/>
            <w:text/>
          </w:sdtPr>
          <w:sdtEndPr/>
          <w:sdtContent>
            <w:tc>
              <w:tcPr>
                <w:tcW w:w="3143" w:type="pct"/>
                <w:vAlign w:val="center"/>
              </w:tcPr>
              <w:p w:rsidR="00A06592" w:rsidRPr="003140D0" w:rsidRDefault="003140D0" w:rsidP="006F2E0B">
                <w:pPr>
                  <w:spacing w:before="120" w:line="276" w:lineRule="auto"/>
                  <w:ind w:left="456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3140D0">
                  <w:rPr>
                    <w:rStyle w:val="Testosegnaposto"/>
                    <w:sz w:val="22"/>
                    <w:szCs w:val="22"/>
                  </w:rPr>
                  <w:t>Fare clic o toccare qui per immettere il testo.</w:t>
                </w:r>
              </w:p>
            </w:tc>
          </w:sdtContent>
        </w:sdt>
      </w:tr>
      <w:tr w:rsidR="00A06592" w:rsidRPr="00846B76" w:rsidTr="006F2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3140D0" w:rsidRDefault="00CB3E1D" w:rsidP="006F2E0B">
            <w:pPr>
              <w:pStyle w:val="Rientronormale"/>
              <w:spacing w:line="276" w:lineRule="auto"/>
              <w:ind w:left="31"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SEDE OPERATIVA (se diversa)</w:t>
            </w:r>
          </w:p>
        </w:tc>
        <w:sdt>
          <w:sdtPr>
            <w:rPr>
              <w:sz w:val="22"/>
              <w:szCs w:val="22"/>
            </w:rPr>
            <w:id w:val="-699001858"/>
            <w:placeholder>
              <w:docPart w:val="E8CEEB3D79F54F35A70E7697DDF1C7C4"/>
            </w:placeholder>
            <w:showingPlcHdr/>
            <w:text/>
          </w:sdtPr>
          <w:sdtEndPr/>
          <w:sdtContent>
            <w:tc>
              <w:tcPr>
                <w:tcW w:w="3143" w:type="pct"/>
                <w:vAlign w:val="center"/>
              </w:tcPr>
              <w:p w:rsidR="00A06592" w:rsidRPr="003140D0" w:rsidRDefault="00414618" w:rsidP="006F2E0B">
                <w:pPr>
                  <w:spacing w:before="120" w:line="276" w:lineRule="auto"/>
                  <w:ind w:left="456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3140D0">
                  <w:rPr>
                    <w:rStyle w:val="Testosegnaposto"/>
                    <w:sz w:val="22"/>
                    <w:szCs w:val="22"/>
                  </w:rPr>
                  <w:t>Fare clic o toccare qui per immettere il testo.</w:t>
                </w:r>
              </w:p>
            </w:tc>
          </w:sdtContent>
        </w:sdt>
      </w:tr>
      <w:tr w:rsidR="00A06592" w:rsidRPr="00846B76" w:rsidTr="006F2E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3140D0" w:rsidRDefault="00CB3E1D" w:rsidP="006F2E0B">
            <w:pPr>
              <w:pStyle w:val="Rientronormale"/>
              <w:spacing w:line="276" w:lineRule="auto"/>
              <w:ind w:left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CODICE FISCALE/P.IVA/ cod. ATECO</w:t>
            </w:r>
          </w:p>
        </w:tc>
        <w:sdt>
          <w:sdtPr>
            <w:rPr>
              <w:sz w:val="22"/>
              <w:szCs w:val="22"/>
            </w:rPr>
            <w:id w:val="293331161"/>
            <w:placeholder>
              <w:docPart w:val="E8CEEB3D79F54F35A70E7697DDF1C7C4"/>
            </w:placeholder>
            <w:showingPlcHdr/>
            <w:text/>
          </w:sdtPr>
          <w:sdtEndPr/>
          <w:sdtContent>
            <w:tc>
              <w:tcPr>
                <w:tcW w:w="3143" w:type="pct"/>
                <w:vAlign w:val="center"/>
              </w:tcPr>
              <w:p w:rsidR="00A06592" w:rsidRPr="003140D0" w:rsidRDefault="00414618" w:rsidP="006F2E0B">
                <w:pPr>
                  <w:spacing w:before="120" w:line="276" w:lineRule="auto"/>
                  <w:ind w:left="456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3140D0">
                  <w:rPr>
                    <w:rStyle w:val="Testosegnaposto"/>
                    <w:sz w:val="22"/>
                    <w:szCs w:val="22"/>
                  </w:rPr>
                  <w:t>Fare clic o toccare qui per immettere il testo.</w:t>
                </w:r>
              </w:p>
            </w:tc>
          </w:sdtContent>
        </w:sdt>
      </w:tr>
      <w:tr w:rsidR="00A06592" w:rsidRPr="00846B76" w:rsidTr="006F2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3140D0" w:rsidRDefault="00A06592" w:rsidP="006F2E0B">
            <w:pPr>
              <w:pStyle w:val="Rientronormale"/>
              <w:spacing w:line="276" w:lineRule="auto"/>
              <w:ind w:left="31"/>
              <w:rPr>
                <w:sz w:val="22"/>
                <w:szCs w:val="22"/>
              </w:rPr>
            </w:pPr>
            <w:r w:rsidRPr="003140D0">
              <w:rPr>
                <w:sz w:val="22"/>
                <w:szCs w:val="22"/>
              </w:rPr>
              <w:t>TELEFONO</w:t>
            </w:r>
          </w:p>
        </w:tc>
        <w:sdt>
          <w:sdtPr>
            <w:rPr>
              <w:sz w:val="22"/>
              <w:szCs w:val="22"/>
            </w:rPr>
            <w:id w:val="64771584"/>
            <w:placeholder>
              <w:docPart w:val="E8CEEB3D79F54F35A70E7697DDF1C7C4"/>
            </w:placeholder>
            <w:showingPlcHdr/>
            <w:text/>
          </w:sdtPr>
          <w:sdtEndPr/>
          <w:sdtContent>
            <w:tc>
              <w:tcPr>
                <w:tcW w:w="3143" w:type="pct"/>
                <w:vAlign w:val="center"/>
              </w:tcPr>
              <w:p w:rsidR="00A06592" w:rsidRPr="003140D0" w:rsidRDefault="00414618" w:rsidP="006F2E0B">
                <w:pPr>
                  <w:spacing w:before="120" w:line="276" w:lineRule="auto"/>
                  <w:ind w:left="456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3140D0">
                  <w:rPr>
                    <w:rStyle w:val="Testosegnaposto"/>
                    <w:sz w:val="22"/>
                    <w:szCs w:val="22"/>
                  </w:rPr>
                  <w:t>Fare clic o toccare qui per immettere il testo.</w:t>
                </w:r>
              </w:p>
            </w:tc>
          </w:sdtContent>
        </w:sdt>
      </w:tr>
      <w:tr w:rsidR="00A06592" w:rsidRPr="00846B76" w:rsidTr="006F2E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3140D0" w:rsidRDefault="00A06592" w:rsidP="006F2E0B">
            <w:pPr>
              <w:pStyle w:val="Rientronormale"/>
              <w:spacing w:line="276" w:lineRule="auto"/>
              <w:ind w:left="31"/>
              <w:rPr>
                <w:sz w:val="22"/>
                <w:szCs w:val="22"/>
              </w:rPr>
            </w:pPr>
            <w:r w:rsidRPr="003140D0">
              <w:rPr>
                <w:sz w:val="22"/>
                <w:szCs w:val="22"/>
              </w:rPr>
              <w:t>EMAIL</w:t>
            </w:r>
          </w:p>
        </w:tc>
        <w:sdt>
          <w:sdtPr>
            <w:rPr>
              <w:sz w:val="22"/>
              <w:szCs w:val="22"/>
            </w:rPr>
            <w:id w:val="-1937888002"/>
            <w:placeholder>
              <w:docPart w:val="E8CEEB3D79F54F35A70E7697DDF1C7C4"/>
            </w:placeholder>
            <w:showingPlcHdr/>
            <w:text/>
          </w:sdtPr>
          <w:sdtEndPr/>
          <w:sdtContent>
            <w:tc>
              <w:tcPr>
                <w:tcW w:w="3143" w:type="pct"/>
                <w:vAlign w:val="center"/>
              </w:tcPr>
              <w:p w:rsidR="00A06592" w:rsidRPr="003140D0" w:rsidRDefault="00414618" w:rsidP="006F2E0B">
                <w:pPr>
                  <w:spacing w:before="120" w:line="276" w:lineRule="auto"/>
                  <w:ind w:left="456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3140D0">
                  <w:rPr>
                    <w:rStyle w:val="Testosegnaposto"/>
                    <w:sz w:val="22"/>
                    <w:szCs w:val="22"/>
                  </w:rPr>
                  <w:t>Fare clic o toccare qui per immettere il testo.</w:t>
                </w:r>
              </w:p>
            </w:tc>
          </w:sdtContent>
        </w:sdt>
      </w:tr>
      <w:tr w:rsidR="006F2E0B" w:rsidRPr="00846B76" w:rsidTr="006F2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6F2E0B" w:rsidRPr="003140D0" w:rsidRDefault="006F2E0B" w:rsidP="006F2E0B">
            <w:pPr>
              <w:pStyle w:val="Rientronormale"/>
              <w:spacing w:line="276" w:lineRule="auto"/>
              <w:ind w:left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SITO WEB</w:t>
            </w:r>
          </w:p>
        </w:tc>
        <w:sdt>
          <w:sdtPr>
            <w:rPr>
              <w:sz w:val="22"/>
              <w:szCs w:val="22"/>
            </w:rPr>
            <w:id w:val="-1564640412"/>
            <w:placeholder>
              <w:docPart w:val="ABA06D8C23CC42A4BEBC739FAAD4C17F"/>
            </w:placeholder>
            <w:showingPlcHdr/>
            <w:text/>
          </w:sdtPr>
          <w:sdtEndPr/>
          <w:sdtContent>
            <w:tc>
              <w:tcPr>
                <w:tcW w:w="3143" w:type="pct"/>
                <w:vAlign w:val="center"/>
              </w:tcPr>
              <w:p w:rsidR="006F2E0B" w:rsidRDefault="006F2E0B" w:rsidP="006F2E0B">
                <w:pPr>
                  <w:spacing w:before="120" w:line="276" w:lineRule="auto"/>
                  <w:ind w:left="456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3140D0">
                  <w:rPr>
                    <w:rStyle w:val="Testosegnaposto"/>
                    <w:sz w:val="22"/>
                    <w:szCs w:val="22"/>
                  </w:rPr>
                  <w:t>Fare clic o toccare qui per immettere il testo.</w:t>
                </w:r>
              </w:p>
            </w:tc>
          </w:sdtContent>
        </w:sdt>
      </w:tr>
    </w:tbl>
    <w:p w:rsidR="00414618" w:rsidRPr="006E62D0" w:rsidRDefault="00414618">
      <w:pPr>
        <w:rPr>
          <w:sz w:val="8"/>
          <w:szCs w:val="8"/>
        </w:rPr>
      </w:pPr>
    </w:p>
    <w:tbl>
      <w:tblPr>
        <w:tblStyle w:val="Tabellagriglia4-colore4"/>
        <w:tblpPr w:leftFromText="141" w:rightFromText="141" w:vertAnchor="text" w:horzAnchor="margin" w:tblpY="-10"/>
        <w:tblW w:w="5497" w:type="pct"/>
        <w:tblLook w:val="04A0" w:firstRow="1" w:lastRow="0" w:firstColumn="1" w:lastColumn="0" w:noHBand="0" w:noVBand="1"/>
      </w:tblPr>
      <w:tblGrid>
        <w:gridCol w:w="3681"/>
        <w:gridCol w:w="6231"/>
      </w:tblGrid>
      <w:tr w:rsidR="00A06592" w:rsidRPr="0090596C" w:rsidTr="006F2E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vAlign w:val="center"/>
          </w:tcPr>
          <w:p w:rsidR="00A06592" w:rsidRPr="006F2E0B" w:rsidRDefault="00CB3E1D" w:rsidP="006F2E0B">
            <w:pPr>
              <w:pStyle w:val="Titolo1"/>
              <w:outlineLvl w:val="0"/>
              <w:rPr>
                <w:b/>
              </w:rPr>
            </w:pPr>
            <w:r w:rsidRPr="006F2E0B">
              <w:rPr>
                <w:b/>
              </w:rPr>
              <w:t>RAPPRESENTANTE LEGALE</w:t>
            </w:r>
          </w:p>
        </w:tc>
      </w:tr>
      <w:tr w:rsidR="00A06592" w:rsidRPr="00846B76" w:rsidTr="006F2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9F0743" w:rsidRDefault="00CB3E1D" w:rsidP="006F2E0B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NOME E COGNOME</w:t>
            </w:r>
          </w:p>
        </w:tc>
        <w:sdt>
          <w:sdtPr>
            <w:rPr>
              <w:sz w:val="24"/>
              <w:szCs w:val="24"/>
            </w:rPr>
            <w:id w:val="-1644112062"/>
            <w:placeholder>
              <w:docPart w:val="6989BBF6FC444DA9BD54025017CF7954"/>
            </w:placeholder>
            <w:showingPlcHdr/>
          </w:sdtPr>
          <w:sdtEndPr/>
          <w:sdtContent>
            <w:tc>
              <w:tcPr>
                <w:tcW w:w="3143" w:type="pct"/>
                <w:vAlign w:val="center"/>
              </w:tcPr>
              <w:p w:rsidR="00A06592" w:rsidRPr="006E62D0" w:rsidRDefault="009F0743" w:rsidP="006F2E0B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BC35BE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A06592" w:rsidRPr="00846B76" w:rsidTr="006F2E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9F0743" w:rsidRDefault="00CB3E1D" w:rsidP="006F2E0B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LUOGO E DATA DI NASCITA</w:t>
            </w:r>
          </w:p>
        </w:tc>
        <w:sdt>
          <w:sdtPr>
            <w:rPr>
              <w:sz w:val="24"/>
              <w:szCs w:val="24"/>
            </w:rPr>
            <w:id w:val="1813449696"/>
            <w:placeholder>
              <w:docPart w:val="0F6D854272E44584BC65EC5F91F6351A"/>
            </w:placeholder>
            <w:showingPlcHdr/>
          </w:sdtPr>
          <w:sdtEndPr/>
          <w:sdtContent>
            <w:tc>
              <w:tcPr>
                <w:tcW w:w="3143" w:type="pct"/>
                <w:vAlign w:val="center"/>
              </w:tcPr>
              <w:p w:rsidR="00A06592" w:rsidRPr="006E62D0" w:rsidRDefault="009F0743" w:rsidP="006F2E0B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BC35BE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A06592" w:rsidRPr="00846B76" w:rsidTr="006F2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9F0743" w:rsidRDefault="00CB3E1D" w:rsidP="006F2E0B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RESIDENZA</w:t>
            </w:r>
          </w:p>
        </w:tc>
        <w:sdt>
          <w:sdtPr>
            <w:rPr>
              <w:sz w:val="24"/>
              <w:szCs w:val="24"/>
            </w:rPr>
            <w:id w:val="-797290031"/>
            <w:placeholder>
              <w:docPart w:val="C4057DE6609049858EA6288D7B9271FE"/>
            </w:placeholder>
            <w:showingPlcHdr/>
          </w:sdtPr>
          <w:sdtEndPr/>
          <w:sdtContent>
            <w:tc>
              <w:tcPr>
                <w:tcW w:w="3143" w:type="pct"/>
                <w:vAlign w:val="center"/>
              </w:tcPr>
              <w:p w:rsidR="00A06592" w:rsidRPr="006E62D0" w:rsidRDefault="009F0743" w:rsidP="006F2E0B">
                <w:pPr>
                  <w:tabs>
                    <w:tab w:val="left" w:pos="476"/>
                  </w:tabs>
                  <w:spacing w:before="120" w:line="360" w:lineRule="auto"/>
                  <w:ind w:left="31" w:right="-523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BC35BE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A06592" w:rsidRPr="00846B76" w:rsidTr="006F2E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9F0743" w:rsidRDefault="00CB3E1D" w:rsidP="006F2E0B">
            <w:pPr>
              <w:pStyle w:val="Rientronormale"/>
              <w:tabs>
                <w:tab w:val="left" w:pos="476"/>
              </w:tabs>
              <w:spacing w:line="360" w:lineRule="auto"/>
              <w:ind w:left="31" w:right="-5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CODICE FISCALE</w:t>
            </w:r>
          </w:p>
        </w:tc>
        <w:sdt>
          <w:sdtPr>
            <w:rPr>
              <w:sz w:val="24"/>
              <w:szCs w:val="24"/>
            </w:rPr>
            <w:id w:val="-480689063"/>
            <w:placeholder>
              <w:docPart w:val="1731089FED3D4828A333A7108DD7EDE1"/>
            </w:placeholder>
            <w:showingPlcHdr/>
            <w:text/>
          </w:sdtPr>
          <w:sdtEndPr/>
          <w:sdtContent>
            <w:tc>
              <w:tcPr>
                <w:tcW w:w="3143" w:type="pct"/>
                <w:vAlign w:val="center"/>
              </w:tcPr>
              <w:p w:rsidR="00A06592" w:rsidRPr="006E62D0" w:rsidRDefault="009F0743" w:rsidP="006F2E0B">
                <w:pPr>
                  <w:tabs>
                    <w:tab w:val="left" w:pos="476"/>
                  </w:tabs>
                  <w:spacing w:before="120" w:line="360" w:lineRule="auto"/>
                  <w:ind w:left="31" w:right="-523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BC35BE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CB3E1D" w:rsidRPr="00846B76" w:rsidTr="006F2E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CB3E1D" w:rsidRDefault="00CB3E1D" w:rsidP="006F2E0B">
            <w:pPr>
              <w:pStyle w:val="Rientronormale"/>
              <w:tabs>
                <w:tab w:val="left" w:pos="476"/>
              </w:tabs>
              <w:spacing w:line="360" w:lineRule="auto"/>
              <w:ind w:left="31" w:right="-5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TELEFONO del rappresentante legale</w:t>
            </w:r>
          </w:p>
        </w:tc>
        <w:sdt>
          <w:sdtPr>
            <w:rPr>
              <w:sz w:val="24"/>
              <w:szCs w:val="24"/>
            </w:rPr>
            <w:id w:val="1357783687"/>
            <w:placeholder>
              <w:docPart w:val="76CCDBBCC81E4ECB86B90024626F7960"/>
            </w:placeholder>
            <w:showingPlcHdr/>
            <w:text/>
          </w:sdtPr>
          <w:sdtEndPr/>
          <w:sdtContent>
            <w:tc>
              <w:tcPr>
                <w:tcW w:w="3143" w:type="pct"/>
                <w:vAlign w:val="center"/>
              </w:tcPr>
              <w:p w:rsidR="00CB3E1D" w:rsidRDefault="00CB3E1D" w:rsidP="006F2E0B">
                <w:pPr>
                  <w:tabs>
                    <w:tab w:val="left" w:pos="476"/>
                  </w:tabs>
                  <w:spacing w:before="120" w:line="360" w:lineRule="auto"/>
                  <w:ind w:left="31" w:right="-523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BC35BE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CB3E1D" w:rsidRPr="00846B76" w:rsidTr="006F2E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CB3E1D" w:rsidRDefault="00CB3E1D" w:rsidP="006F2E0B">
            <w:pPr>
              <w:pStyle w:val="Rientronormale"/>
              <w:tabs>
                <w:tab w:val="left" w:pos="476"/>
              </w:tabs>
              <w:spacing w:line="360" w:lineRule="auto"/>
              <w:ind w:left="31" w:right="-52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 del rappresentante legale</w:t>
            </w:r>
          </w:p>
        </w:tc>
        <w:sdt>
          <w:sdtPr>
            <w:rPr>
              <w:sz w:val="24"/>
              <w:szCs w:val="24"/>
            </w:rPr>
            <w:id w:val="-1474365059"/>
            <w:placeholder>
              <w:docPart w:val="B01422C085DC4CFF931B3DD3CAD41826"/>
            </w:placeholder>
            <w:showingPlcHdr/>
            <w:text/>
          </w:sdtPr>
          <w:sdtEndPr/>
          <w:sdtContent>
            <w:tc>
              <w:tcPr>
                <w:tcW w:w="3143" w:type="pct"/>
                <w:vAlign w:val="center"/>
              </w:tcPr>
              <w:p w:rsidR="00CB3E1D" w:rsidRDefault="00CB3E1D" w:rsidP="006F2E0B">
                <w:pPr>
                  <w:tabs>
                    <w:tab w:val="left" w:pos="476"/>
                  </w:tabs>
                  <w:spacing w:before="120" w:line="360" w:lineRule="auto"/>
                  <w:ind w:left="31" w:right="-523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BC35BE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</w:tbl>
    <w:p w:rsidR="00414618" w:rsidRPr="00414618" w:rsidRDefault="00414618">
      <w:pPr>
        <w:rPr>
          <w:sz w:val="20"/>
          <w:szCs w:val="20"/>
        </w:rPr>
      </w:pPr>
    </w:p>
    <w:tbl>
      <w:tblPr>
        <w:tblStyle w:val="Tabellagriglia6acolori-colore6"/>
        <w:tblpPr w:leftFromText="141" w:rightFromText="141" w:vertAnchor="text" w:horzAnchor="margin" w:tblpY="-10"/>
        <w:tblW w:w="5497" w:type="pct"/>
        <w:tblLook w:val="04A0" w:firstRow="1" w:lastRow="0" w:firstColumn="1" w:lastColumn="0" w:noHBand="0" w:noVBand="1"/>
      </w:tblPr>
      <w:tblGrid>
        <w:gridCol w:w="2688"/>
        <w:gridCol w:w="3612"/>
        <w:gridCol w:w="496"/>
        <w:gridCol w:w="3116"/>
      </w:tblGrid>
      <w:tr w:rsidR="006F2E0B" w:rsidRPr="006F2E0B" w:rsidTr="00F040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323E4F" w:themeFill="text2" w:themeFillShade="BF"/>
            <w:vAlign w:val="center"/>
          </w:tcPr>
          <w:p w:rsidR="006F2E0B" w:rsidRPr="006F2E0B" w:rsidRDefault="006F2E0B" w:rsidP="006F2E0B">
            <w:pPr>
              <w:spacing w:before="60" w:after="60"/>
              <w:outlineLvl w:val="0"/>
              <w:rPr>
                <w:rFonts w:asciiTheme="majorHAnsi" w:hAnsiTheme="majorHAnsi"/>
                <w:color w:val="FFFFFF" w:themeColor="background1"/>
              </w:rPr>
            </w:pPr>
            <w:r>
              <w:rPr>
                <w:rFonts w:asciiTheme="majorHAnsi" w:hAnsiTheme="majorHAnsi"/>
                <w:color w:val="FFFFFF" w:themeColor="background1"/>
              </w:rPr>
              <w:t>PRESENTAZIONE SINTETICA</w:t>
            </w:r>
          </w:p>
        </w:tc>
      </w:tr>
      <w:tr w:rsidR="006540AD" w:rsidRPr="006F2E0B" w:rsidTr="006540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pct"/>
            <w:vAlign w:val="center"/>
          </w:tcPr>
          <w:p w:rsidR="006540AD" w:rsidRPr="006F2E0B" w:rsidRDefault="006540AD" w:rsidP="006F2E0B">
            <w:pPr>
              <w:spacing w:before="120" w:line="276" w:lineRule="auto"/>
              <w:ind w:left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AMBITO DI ATTIVITÀ</w:t>
            </w:r>
          </w:p>
        </w:tc>
        <w:tc>
          <w:tcPr>
            <w:tcW w:w="2072" w:type="pct"/>
            <w:gridSpan w:val="2"/>
            <w:vAlign w:val="center"/>
          </w:tcPr>
          <w:p w:rsidR="006540AD" w:rsidRDefault="008866F1" w:rsidP="006F2E0B">
            <w:pPr>
              <w:spacing w:before="120" w:line="276" w:lineRule="auto"/>
              <w:ind w:left="4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165366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0A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540AD">
              <w:rPr>
                <w:sz w:val="22"/>
                <w:szCs w:val="22"/>
              </w:rPr>
              <w:t xml:space="preserve"> MUSICA</w:t>
            </w:r>
          </w:p>
          <w:p w:rsidR="006540AD" w:rsidRDefault="008866F1" w:rsidP="006F2E0B">
            <w:pPr>
              <w:spacing w:before="120" w:line="276" w:lineRule="auto"/>
              <w:ind w:left="4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699867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0A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540AD">
              <w:rPr>
                <w:sz w:val="22"/>
                <w:szCs w:val="22"/>
              </w:rPr>
              <w:t xml:space="preserve"> TEATRO</w:t>
            </w:r>
          </w:p>
          <w:p w:rsidR="006540AD" w:rsidRDefault="008866F1" w:rsidP="006F2E0B">
            <w:pPr>
              <w:spacing w:before="120" w:line="276" w:lineRule="auto"/>
              <w:ind w:left="4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393964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0A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540AD">
              <w:rPr>
                <w:sz w:val="22"/>
                <w:szCs w:val="22"/>
              </w:rPr>
              <w:t xml:space="preserve"> DANZA</w:t>
            </w:r>
          </w:p>
          <w:p w:rsidR="006540AD" w:rsidRDefault="008866F1" w:rsidP="006F2E0B">
            <w:pPr>
              <w:spacing w:before="120" w:line="276" w:lineRule="auto"/>
              <w:ind w:left="4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63712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0A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540AD">
              <w:rPr>
                <w:sz w:val="22"/>
                <w:szCs w:val="22"/>
              </w:rPr>
              <w:t xml:space="preserve"> FORMAZIONE</w:t>
            </w:r>
          </w:p>
        </w:tc>
        <w:tc>
          <w:tcPr>
            <w:tcW w:w="1572" w:type="pct"/>
            <w:vAlign w:val="center"/>
          </w:tcPr>
          <w:p w:rsidR="006540AD" w:rsidRDefault="008866F1" w:rsidP="006F2E0B">
            <w:pPr>
              <w:spacing w:before="120" w:line="276" w:lineRule="auto"/>
              <w:ind w:left="4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6759974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0A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540AD">
              <w:rPr>
                <w:sz w:val="22"/>
                <w:szCs w:val="22"/>
              </w:rPr>
              <w:t xml:space="preserve"> INCLUSIONE</w:t>
            </w:r>
          </w:p>
          <w:p w:rsidR="006540AD" w:rsidRDefault="008866F1" w:rsidP="006F2E0B">
            <w:pPr>
              <w:spacing w:before="120" w:line="276" w:lineRule="auto"/>
              <w:ind w:left="4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097067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0A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540AD">
              <w:rPr>
                <w:sz w:val="22"/>
                <w:szCs w:val="22"/>
              </w:rPr>
              <w:t xml:space="preserve"> PSICOMOTRICITÀ</w:t>
            </w:r>
          </w:p>
          <w:p w:rsidR="006540AD" w:rsidRDefault="008866F1" w:rsidP="006F2E0B">
            <w:pPr>
              <w:spacing w:before="120" w:line="276" w:lineRule="auto"/>
              <w:ind w:left="4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2098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0A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540AD">
              <w:rPr>
                <w:sz w:val="22"/>
                <w:szCs w:val="22"/>
              </w:rPr>
              <w:t xml:space="preserve"> MUSICOTERAPIA</w:t>
            </w:r>
          </w:p>
          <w:p w:rsidR="006540AD" w:rsidRPr="006F2E0B" w:rsidRDefault="006540AD" w:rsidP="006F2E0B">
            <w:pPr>
              <w:spacing w:before="120" w:line="276" w:lineRule="auto"/>
              <w:ind w:left="4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6540AD" w:rsidRPr="006F2E0B" w:rsidTr="006540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pct"/>
            <w:vAlign w:val="center"/>
          </w:tcPr>
          <w:p w:rsidR="006540AD" w:rsidRDefault="006540AD" w:rsidP="006F2E0B">
            <w:pPr>
              <w:spacing w:before="120" w:line="276" w:lineRule="auto"/>
              <w:ind w:left="31"/>
              <w:rPr>
                <w:sz w:val="22"/>
                <w:szCs w:val="22"/>
              </w:rPr>
            </w:pPr>
          </w:p>
        </w:tc>
        <w:tc>
          <w:tcPr>
            <w:tcW w:w="3644" w:type="pct"/>
            <w:gridSpan w:val="3"/>
            <w:vAlign w:val="center"/>
          </w:tcPr>
          <w:p w:rsidR="006540AD" w:rsidRDefault="008866F1" w:rsidP="006F2E0B">
            <w:pPr>
              <w:spacing w:before="120" w:line="276" w:lineRule="auto"/>
              <w:ind w:left="45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0982150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40A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540AD">
              <w:rPr>
                <w:sz w:val="22"/>
                <w:szCs w:val="22"/>
              </w:rPr>
              <w:t xml:space="preserve"> ALTRO </w:t>
            </w:r>
            <w:sdt>
              <w:sdtPr>
                <w:rPr>
                  <w:sz w:val="22"/>
                  <w:szCs w:val="22"/>
                </w:rPr>
                <w:id w:val="991992850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="006540AD" w:rsidRPr="00BC35BE">
                  <w:rPr>
                    <w:rStyle w:val="Testosegnaposto"/>
                  </w:rPr>
                  <w:t>Fare clic o toccare qui per immettere il testo.</w:t>
                </w:r>
              </w:sdtContent>
            </w:sdt>
          </w:p>
        </w:tc>
      </w:tr>
      <w:tr w:rsidR="006540AD" w:rsidRPr="006F2E0B" w:rsidTr="004811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pct"/>
            <w:vAlign w:val="center"/>
          </w:tcPr>
          <w:p w:rsidR="006540AD" w:rsidRPr="006F2E0B" w:rsidRDefault="006540AD" w:rsidP="006F2E0B">
            <w:pPr>
              <w:spacing w:before="120" w:line="276" w:lineRule="auto"/>
              <w:ind w:left="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TERRITORIALITÀ</w:t>
            </w:r>
          </w:p>
        </w:tc>
        <w:tc>
          <w:tcPr>
            <w:tcW w:w="1822" w:type="pct"/>
            <w:vAlign w:val="center"/>
          </w:tcPr>
          <w:p w:rsidR="006540AD" w:rsidRDefault="008866F1" w:rsidP="00AA4B29">
            <w:pPr>
              <w:spacing w:before="120" w:line="276" w:lineRule="auto"/>
              <w:ind w:left="4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57855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11A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811A5">
              <w:rPr>
                <w:sz w:val="22"/>
                <w:szCs w:val="22"/>
              </w:rPr>
              <w:t xml:space="preserve"> </w:t>
            </w:r>
            <w:r w:rsidR="006540AD">
              <w:rPr>
                <w:sz w:val="22"/>
                <w:szCs w:val="22"/>
              </w:rPr>
              <w:t>LOCALE</w:t>
            </w:r>
          </w:p>
          <w:p w:rsidR="006540AD" w:rsidRDefault="008866F1" w:rsidP="00AA4B29">
            <w:pPr>
              <w:spacing w:before="120" w:line="276" w:lineRule="auto"/>
              <w:ind w:left="4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955402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11A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540AD">
              <w:rPr>
                <w:sz w:val="22"/>
                <w:szCs w:val="22"/>
              </w:rPr>
              <w:t xml:space="preserve"> PROVINCIALE</w:t>
            </w:r>
          </w:p>
          <w:p w:rsidR="006540AD" w:rsidRPr="006F2E0B" w:rsidRDefault="008866F1" w:rsidP="00AA4B29">
            <w:pPr>
              <w:spacing w:before="120" w:line="276" w:lineRule="auto"/>
              <w:ind w:left="4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592938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11A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540AD">
              <w:rPr>
                <w:sz w:val="22"/>
                <w:szCs w:val="22"/>
              </w:rPr>
              <w:t xml:space="preserve"> REGIONALE</w:t>
            </w:r>
          </w:p>
        </w:tc>
        <w:tc>
          <w:tcPr>
            <w:tcW w:w="1822" w:type="pct"/>
            <w:gridSpan w:val="2"/>
            <w:vAlign w:val="center"/>
          </w:tcPr>
          <w:p w:rsidR="006540AD" w:rsidRDefault="008866F1" w:rsidP="00AA4B29">
            <w:pPr>
              <w:spacing w:before="120" w:line="276" w:lineRule="auto"/>
              <w:ind w:left="4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445592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11A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811A5">
              <w:rPr>
                <w:sz w:val="22"/>
                <w:szCs w:val="22"/>
              </w:rPr>
              <w:t xml:space="preserve"> NAZIONALE</w:t>
            </w:r>
          </w:p>
          <w:p w:rsidR="004811A5" w:rsidRPr="006F2E0B" w:rsidRDefault="008866F1" w:rsidP="00AA4B29">
            <w:pPr>
              <w:spacing w:before="120" w:line="276" w:lineRule="auto"/>
              <w:ind w:left="45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050068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11A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811A5">
              <w:rPr>
                <w:sz w:val="22"/>
                <w:szCs w:val="22"/>
              </w:rPr>
              <w:t xml:space="preserve"> INTERNAZIONALE</w:t>
            </w:r>
          </w:p>
        </w:tc>
      </w:tr>
    </w:tbl>
    <w:p w:rsidR="006F2E0B" w:rsidRDefault="006F2E0B">
      <w:pPr>
        <w:rPr>
          <w:sz w:val="8"/>
          <w:szCs w:val="8"/>
        </w:rPr>
      </w:pPr>
    </w:p>
    <w:p w:rsidR="008356F0" w:rsidRDefault="008356F0">
      <w:pPr>
        <w:rPr>
          <w:sz w:val="8"/>
          <w:szCs w:val="8"/>
        </w:rPr>
        <w:sectPr w:rsidR="008356F0" w:rsidSect="004811A5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 w:code="9"/>
          <w:pgMar w:top="1440" w:right="1440" w:bottom="1008" w:left="1440" w:header="426" w:footer="82" w:gutter="0"/>
          <w:cols w:space="720"/>
          <w:docGrid w:linePitch="381"/>
        </w:sectPr>
      </w:pPr>
    </w:p>
    <w:p w:rsidR="006F2E0B" w:rsidRDefault="006F2E0B">
      <w:pPr>
        <w:rPr>
          <w:sz w:val="8"/>
          <w:szCs w:val="8"/>
        </w:rPr>
      </w:pPr>
      <w:bookmarkStart w:id="1" w:name="_GoBack"/>
      <w:bookmarkEnd w:id="1"/>
    </w:p>
    <w:p w:rsidR="006F2E0B" w:rsidRDefault="006F2E0B">
      <w:pPr>
        <w:rPr>
          <w:sz w:val="8"/>
          <w:szCs w:val="8"/>
        </w:rPr>
      </w:pPr>
    </w:p>
    <w:p w:rsidR="004811A5" w:rsidRDefault="004811A5" w:rsidP="004811A5">
      <w:pPr>
        <w:spacing w:line="240" w:lineRule="auto"/>
        <w:ind w:left="360"/>
        <w:rPr>
          <w:sz w:val="8"/>
          <w:szCs w:val="8"/>
        </w:rPr>
      </w:pPr>
    </w:p>
    <w:p w:rsidR="004811A5" w:rsidRDefault="004811A5" w:rsidP="004811A5">
      <w:pPr>
        <w:spacing w:line="240" w:lineRule="auto"/>
        <w:rPr>
          <w:rFonts w:ascii="Arial" w:hAnsi="Arial" w:cs="Arial"/>
          <w:color w:val="731F1C" w:themeColor="accent5"/>
          <w:sz w:val="20"/>
          <w:szCs w:val="20"/>
        </w:rPr>
      </w:pPr>
      <w:r w:rsidRPr="00414618">
        <w:rPr>
          <w:rFonts w:ascii="Arial" w:hAnsi="Arial" w:cs="Arial"/>
          <w:color w:val="731F1C" w:themeColor="accent5"/>
          <w:sz w:val="20"/>
          <w:szCs w:val="20"/>
        </w:rPr>
        <w:t xml:space="preserve">Gli </w:t>
      </w:r>
      <w:r>
        <w:rPr>
          <w:rFonts w:ascii="Arial" w:hAnsi="Arial" w:cs="Arial"/>
          <w:color w:val="731F1C" w:themeColor="accent5"/>
          <w:sz w:val="20"/>
          <w:szCs w:val="20"/>
        </w:rPr>
        <w:t>Enti interessati ad essere ospitati nel sito web SIMILARE.IT devono procedere alla richiesta di accreditamento per ottenere l’autorizzazione alla pubblicazione.</w:t>
      </w:r>
    </w:p>
    <w:p w:rsidR="006F2E0B" w:rsidRDefault="004811A5" w:rsidP="004811A5">
      <w:pPr>
        <w:rPr>
          <w:sz w:val="8"/>
          <w:szCs w:val="8"/>
        </w:rPr>
      </w:pPr>
      <w:r>
        <w:rPr>
          <w:rFonts w:ascii="Arial" w:hAnsi="Arial" w:cs="Arial"/>
          <w:color w:val="731F1C" w:themeColor="accent5"/>
          <w:sz w:val="20"/>
          <w:szCs w:val="20"/>
        </w:rPr>
        <w:t>Oltre alla segnalazione degli eventi, gli Enti accreditati possono usufruire di uno spazio sintetico nella pagina web dedicata alle realtà extra-scolastiche.</w:t>
      </w:r>
    </w:p>
    <w:p w:rsidR="004811A5" w:rsidRDefault="004811A5" w:rsidP="004811A5">
      <w:pPr>
        <w:rPr>
          <w:i/>
          <w:sz w:val="20"/>
          <w:szCs w:val="20"/>
        </w:rPr>
      </w:pPr>
    </w:p>
    <w:tbl>
      <w:tblPr>
        <w:tblStyle w:val="Grigliatabella"/>
        <w:tblpPr w:leftFromText="141" w:rightFromText="141" w:vertAnchor="text" w:horzAnchor="margin" w:tblpY="-10"/>
        <w:tblW w:w="486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45E1C"/>
        <w:tblLook w:val="04A0" w:firstRow="1" w:lastRow="0" w:firstColumn="1" w:lastColumn="0" w:noHBand="0" w:noVBand="1"/>
      </w:tblPr>
      <w:tblGrid>
        <w:gridCol w:w="8790"/>
      </w:tblGrid>
      <w:tr w:rsidR="004811A5" w:rsidRPr="006E62D0" w:rsidTr="00F04075">
        <w:tc>
          <w:tcPr>
            <w:tcW w:w="5000" w:type="pct"/>
            <w:shd w:val="clear" w:color="auto" w:fill="945E1C"/>
          </w:tcPr>
          <w:p w:rsidR="004811A5" w:rsidRPr="006E62D0" w:rsidRDefault="004811A5" w:rsidP="00F04075">
            <w:pPr>
              <w:spacing w:before="60" w:after="60"/>
              <w:outlineLvl w:val="0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ELENCO EVENTI SIGNIFICATIVI ORGANIZZATI (</w:t>
            </w:r>
            <w:proofErr w:type="spellStart"/>
            <w:r>
              <w:rPr>
                <w:rFonts w:asciiTheme="majorHAnsi" w:hAnsiTheme="majorHAnsi"/>
                <w:b/>
                <w:color w:val="FFFFFF" w:themeColor="background1"/>
              </w:rPr>
              <w:t>max</w:t>
            </w:r>
            <w:proofErr w:type="spellEnd"/>
            <w:r>
              <w:rPr>
                <w:rFonts w:asciiTheme="majorHAnsi" w:hAnsiTheme="majorHAnsi"/>
                <w:b/>
                <w:color w:val="FFFFFF" w:themeColor="background1"/>
              </w:rPr>
              <w:t xml:space="preserve"> 10)</w:t>
            </w:r>
          </w:p>
        </w:tc>
      </w:tr>
    </w:tbl>
    <w:p w:rsidR="004811A5" w:rsidRDefault="004811A5" w:rsidP="004811A5">
      <w:pPr>
        <w:spacing w:after="0"/>
        <w:rPr>
          <w:i/>
          <w:sz w:val="20"/>
          <w:szCs w:val="20"/>
        </w:rPr>
      </w:pPr>
    </w:p>
    <w:p w:rsidR="004811A5" w:rsidRDefault="004811A5" w:rsidP="004811A5">
      <w:pPr>
        <w:spacing w:after="0" w:line="480" w:lineRule="auto"/>
        <w:rPr>
          <w:sz w:val="20"/>
          <w:szCs w:val="20"/>
          <w:u w:val="dotted"/>
        </w:rPr>
      </w:pP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</w:p>
    <w:p w:rsidR="004811A5" w:rsidRDefault="004811A5" w:rsidP="004811A5">
      <w:pPr>
        <w:spacing w:after="0" w:line="480" w:lineRule="auto"/>
        <w:rPr>
          <w:sz w:val="20"/>
          <w:szCs w:val="20"/>
          <w:u w:val="dotted"/>
        </w:rPr>
      </w:pPr>
    </w:p>
    <w:tbl>
      <w:tblPr>
        <w:tblStyle w:val="Grigliatabella"/>
        <w:tblpPr w:leftFromText="141" w:rightFromText="141" w:vertAnchor="text" w:horzAnchor="margin" w:tblpY="-10"/>
        <w:tblW w:w="486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8790"/>
      </w:tblGrid>
      <w:tr w:rsidR="004811A5" w:rsidRPr="006E62D0" w:rsidTr="00F04075">
        <w:tc>
          <w:tcPr>
            <w:tcW w:w="5000" w:type="pct"/>
            <w:shd w:val="clear" w:color="auto" w:fill="0070C0"/>
          </w:tcPr>
          <w:p w:rsidR="004811A5" w:rsidRPr="006E62D0" w:rsidRDefault="004811A5" w:rsidP="00F04075">
            <w:pPr>
              <w:spacing w:before="60" w:after="60"/>
              <w:outlineLvl w:val="0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ANNOTAZIONI  </w:t>
            </w:r>
            <w:r w:rsidRPr="004174FD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(spazio libero)</w:t>
            </w:r>
          </w:p>
        </w:tc>
      </w:tr>
    </w:tbl>
    <w:p w:rsidR="004811A5" w:rsidRDefault="004811A5" w:rsidP="004811A5">
      <w:pPr>
        <w:spacing w:after="0"/>
        <w:rPr>
          <w:i/>
          <w:sz w:val="20"/>
          <w:szCs w:val="20"/>
        </w:rPr>
      </w:pPr>
    </w:p>
    <w:p w:rsidR="004811A5" w:rsidRDefault="004811A5" w:rsidP="004811A5">
      <w:pPr>
        <w:spacing w:after="0" w:line="480" w:lineRule="auto"/>
        <w:rPr>
          <w:sz w:val="20"/>
          <w:szCs w:val="20"/>
          <w:u w:val="dotted"/>
        </w:rPr>
      </w:pP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</w:p>
    <w:p w:rsidR="006F2E0B" w:rsidRPr="004174FD" w:rsidRDefault="006F2E0B">
      <w:pPr>
        <w:rPr>
          <w:sz w:val="8"/>
          <w:szCs w:val="8"/>
        </w:rPr>
      </w:pPr>
    </w:p>
    <w:tbl>
      <w:tblPr>
        <w:tblStyle w:val="Grigliatabella"/>
        <w:tblpPr w:leftFromText="141" w:rightFromText="141" w:vertAnchor="text" w:horzAnchor="margin" w:tblpY="-10"/>
        <w:tblW w:w="54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06592" w:rsidRPr="0090596C" w:rsidTr="00A06592">
        <w:tc>
          <w:tcPr>
            <w:tcW w:w="5000" w:type="pct"/>
            <w:shd w:val="clear" w:color="auto" w:fill="00B050"/>
          </w:tcPr>
          <w:p w:rsidR="00A06592" w:rsidRPr="0090596C" w:rsidRDefault="00A06592" w:rsidP="00A06592">
            <w:pPr>
              <w:pStyle w:val="Titolo1"/>
              <w:outlineLvl w:val="0"/>
            </w:pPr>
            <w:bookmarkStart w:id="2" w:name="_Hlk521325947"/>
            <w:r>
              <w:t>ALLEGATI</w:t>
            </w:r>
          </w:p>
        </w:tc>
      </w:tr>
      <w:bookmarkEnd w:id="2"/>
    </w:tbl>
    <w:p w:rsidR="00E14830" w:rsidRPr="00E14830" w:rsidRDefault="00E14830" w:rsidP="00E677FE">
      <w:pPr>
        <w:spacing w:after="0"/>
        <w:rPr>
          <w:sz w:val="24"/>
          <w:szCs w:val="24"/>
        </w:rPr>
      </w:pPr>
    </w:p>
    <w:p w:rsidR="00AA4B29" w:rsidRDefault="008866F1" w:rsidP="00E677FE">
      <w:pPr>
        <w:spacing w:after="0"/>
        <w:rPr>
          <w:i/>
          <w:sz w:val="20"/>
          <w:szCs w:val="20"/>
        </w:rPr>
      </w:pPr>
      <w:sdt>
        <w:sdtPr>
          <w:rPr>
            <w:sz w:val="24"/>
            <w:szCs w:val="24"/>
          </w:rPr>
          <w:id w:val="-1309629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811A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B4BF7" w:rsidRPr="00E14830">
        <w:t xml:space="preserve"> </w:t>
      </w:r>
      <w:r w:rsidR="00AA4B29">
        <w:t>COPIA DEL DOCUMENTO D’IDENTITÀ</w:t>
      </w:r>
      <w:r w:rsidR="009B4BF7" w:rsidRPr="00E14830">
        <w:t xml:space="preserve"> </w:t>
      </w:r>
    </w:p>
    <w:p w:rsidR="004174FD" w:rsidRDefault="004174FD" w:rsidP="004174FD">
      <w:pPr>
        <w:spacing w:after="0"/>
        <w:rPr>
          <w:i/>
          <w:sz w:val="24"/>
          <w:szCs w:val="24"/>
        </w:rPr>
      </w:pPr>
    </w:p>
    <w:p w:rsidR="00414618" w:rsidRPr="004174FD" w:rsidRDefault="008866F1" w:rsidP="00414618">
      <w:pPr>
        <w:spacing w:after="0" w:line="240" w:lineRule="auto"/>
        <w:rPr>
          <w:rFonts w:ascii="Segoe UI" w:eastAsia="Times New Roman" w:hAnsi="Segoe UI" w:cs="Segoe UI"/>
          <w:color w:val="242424"/>
          <w:sz w:val="20"/>
          <w:szCs w:val="20"/>
          <w:lang w:eastAsia="it-IT"/>
        </w:rPr>
      </w:pPr>
      <w:sdt>
        <w:sdtPr>
          <w:rPr>
            <w:sz w:val="20"/>
            <w:szCs w:val="20"/>
          </w:rPr>
          <w:id w:val="103703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4618" w:rsidRPr="004174FD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414618" w:rsidRPr="004174FD">
        <w:rPr>
          <w:rFonts w:ascii="Segoe UI" w:eastAsia="Times New Roman" w:hAnsi="Segoe UI" w:cs="Segoe UI"/>
          <w:color w:val="242424"/>
          <w:sz w:val="20"/>
          <w:szCs w:val="20"/>
          <w:lang w:eastAsia="it-IT"/>
        </w:rPr>
        <w:t xml:space="preserve"> </w:t>
      </w:r>
      <w:r w:rsidR="00414618">
        <w:rPr>
          <w:rFonts w:ascii="Segoe UI" w:eastAsia="Times New Roman" w:hAnsi="Segoe UI" w:cs="Segoe UI"/>
          <w:color w:val="242424"/>
          <w:sz w:val="20"/>
          <w:szCs w:val="20"/>
          <w:lang w:eastAsia="it-IT"/>
        </w:rPr>
        <w:t>Autorizzo la pubblicazione sul sito SMILARE.IT del materiale inerente l’attività dell’Ente che rappresento, e di</w:t>
      </w:r>
      <w:r w:rsidR="00414618" w:rsidRPr="004174FD">
        <w:rPr>
          <w:rFonts w:ascii="Segoe UI" w:eastAsia="Times New Roman" w:hAnsi="Segoe UI" w:cs="Segoe UI"/>
          <w:color w:val="242424"/>
          <w:sz w:val="20"/>
          <w:szCs w:val="20"/>
          <w:lang w:eastAsia="it-IT"/>
        </w:rPr>
        <w:t>chiaro di essere in possesso dei diritti e delle liberatorie sull'utilizzo dei video e delle imma</w:t>
      </w:r>
      <w:r w:rsidR="00414618">
        <w:rPr>
          <w:rFonts w:ascii="Segoe UI" w:eastAsia="Times New Roman" w:hAnsi="Segoe UI" w:cs="Segoe UI"/>
          <w:color w:val="242424"/>
          <w:sz w:val="20"/>
          <w:szCs w:val="20"/>
          <w:lang w:eastAsia="it-IT"/>
        </w:rPr>
        <w:t>gini di tutti i soggetti in esse ritratti</w:t>
      </w:r>
      <w:r w:rsidR="00414618" w:rsidRPr="004174FD">
        <w:rPr>
          <w:rFonts w:ascii="Segoe UI" w:eastAsia="Times New Roman" w:hAnsi="Segoe UI" w:cs="Segoe UI"/>
          <w:color w:val="242424"/>
          <w:sz w:val="20"/>
          <w:szCs w:val="20"/>
          <w:lang w:eastAsia="it-IT"/>
        </w:rPr>
        <w:t xml:space="preserve">, sollevando il sito </w:t>
      </w:r>
      <w:hyperlink r:id="rId15" w:tgtFrame="_blank" w:history="1">
        <w:r w:rsidR="00414618" w:rsidRPr="004174FD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eastAsia="it-IT"/>
          </w:rPr>
          <w:t>SIMILARE.IT</w:t>
        </w:r>
      </w:hyperlink>
      <w:r w:rsidR="00414618" w:rsidRPr="004174FD">
        <w:rPr>
          <w:rFonts w:ascii="Segoe UI" w:eastAsia="Times New Roman" w:hAnsi="Segoe UI" w:cs="Segoe UI"/>
          <w:color w:val="242424"/>
          <w:sz w:val="20"/>
          <w:szCs w:val="20"/>
          <w:lang w:eastAsia="it-IT"/>
        </w:rPr>
        <w:t xml:space="preserve"> da contestazioni e ripercussioni legali inerenti la loro pubblicazione.</w:t>
      </w:r>
    </w:p>
    <w:p w:rsidR="00AA4B29" w:rsidRPr="009F0743" w:rsidRDefault="00AA4B29" w:rsidP="004174FD">
      <w:pPr>
        <w:spacing w:after="0"/>
        <w:rPr>
          <w:i/>
          <w:sz w:val="24"/>
          <w:szCs w:val="24"/>
        </w:rPr>
      </w:pPr>
    </w:p>
    <w:p w:rsidR="006E62D0" w:rsidRDefault="006E62D0">
      <w:pPr>
        <w:rPr>
          <w:i/>
          <w:sz w:val="20"/>
          <w:szCs w:val="20"/>
        </w:rPr>
      </w:pPr>
    </w:p>
    <w:p w:rsidR="00414618" w:rsidRDefault="00414618" w:rsidP="00414618">
      <w:pPr>
        <w:rPr>
          <w:sz w:val="20"/>
          <w:szCs w:val="20"/>
        </w:rPr>
      </w:pPr>
      <w:r w:rsidRPr="00414618">
        <w:rPr>
          <w:sz w:val="24"/>
          <w:szCs w:val="24"/>
        </w:rPr>
        <w:t>Luogo</w:t>
      </w:r>
      <w:r>
        <w:rPr>
          <w:sz w:val="24"/>
          <w:szCs w:val="24"/>
        </w:rPr>
        <w:t xml:space="preserve"> e data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Firma del Legale Rappresentante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14618">
        <w:rPr>
          <w:sz w:val="20"/>
          <w:szCs w:val="20"/>
        </w:rPr>
        <w:t>(autografa o digitale)</w:t>
      </w:r>
    </w:p>
    <w:p w:rsidR="00AA4B29" w:rsidRDefault="00414618" w:rsidP="00AA4B29">
      <w:pPr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………………………………………………………………………</w:t>
      </w:r>
    </w:p>
    <w:p w:rsidR="004811A5" w:rsidRDefault="004811A5" w:rsidP="00AA4B29">
      <w:pPr>
        <w:rPr>
          <w:sz w:val="22"/>
          <w:szCs w:val="22"/>
        </w:rPr>
      </w:pPr>
    </w:p>
    <w:p w:rsidR="004811A5" w:rsidRPr="004811A5" w:rsidRDefault="004811A5" w:rsidP="00AA4B29">
      <w:pPr>
        <w:rPr>
          <w:sz w:val="24"/>
          <w:szCs w:val="24"/>
        </w:rPr>
      </w:pPr>
      <w:r w:rsidRPr="004811A5">
        <w:rPr>
          <w:sz w:val="24"/>
          <w:szCs w:val="24"/>
        </w:rPr>
        <w:t>Inviare il modulo con gli allegati a:</w:t>
      </w:r>
      <w:r w:rsidR="00365A96">
        <w:rPr>
          <w:sz w:val="24"/>
          <w:szCs w:val="24"/>
        </w:rPr>
        <w:t xml:space="preserve"> </w:t>
      </w:r>
      <w:hyperlink r:id="rId16" w:history="1">
        <w:r w:rsidR="00365A96">
          <w:rPr>
            <w:rStyle w:val="Collegamentoipertestuale"/>
            <w:sz w:val="24"/>
            <w:szCs w:val="24"/>
          </w:rPr>
          <w:t>webmaster</w:t>
        </w:r>
        <w:r w:rsidRPr="004811A5">
          <w:rPr>
            <w:rStyle w:val="Collegamentoipertestuale"/>
            <w:sz w:val="24"/>
            <w:szCs w:val="24"/>
          </w:rPr>
          <w:t>@similare.it</w:t>
        </w:r>
      </w:hyperlink>
      <w:r w:rsidRPr="004811A5">
        <w:rPr>
          <w:sz w:val="24"/>
          <w:szCs w:val="24"/>
        </w:rPr>
        <w:br/>
        <w:t>Sarete ricontattati per la revisione e l’approvazione del materiale da pubblicare.</w:t>
      </w:r>
    </w:p>
    <w:sectPr w:rsidR="004811A5" w:rsidRPr="004811A5" w:rsidSect="004811A5">
      <w:pgSz w:w="11906" w:h="16838" w:code="9"/>
      <w:pgMar w:top="1440" w:right="1440" w:bottom="1008" w:left="1440" w:header="426" w:footer="82" w:gutter="0"/>
      <w:cols w:space="720"/>
      <w:formProt w:val="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6F1" w:rsidRDefault="008866F1" w:rsidP="00650259">
      <w:pPr>
        <w:spacing w:after="0" w:line="240" w:lineRule="auto"/>
      </w:pPr>
      <w:r>
        <w:separator/>
      </w:r>
    </w:p>
  </w:endnote>
  <w:endnote w:type="continuationSeparator" w:id="0">
    <w:p w:rsidR="008866F1" w:rsidRDefault="008866F1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1A7DEB7-F0C6-4F2D-800F-B9EAB1215615}"/>
    <w:embedBold r:id="rId2" w:fontKey="{F76E78AD-5308-4F6D-AD63-930D359FB7DC}"/>
    <w:embedItalic r:id="rId3" w:fontKey="{6F4B7396-CAC1-432C-9867-296FC8EAB84B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A6F08917-4148-4914-8581-6C64BA6E4664}"/>
    <w:embedBold r:id="rId5" w:fontKey="{4D27FFAF-22D7-46D3-9DFF-0ECBBA228DDB}"/>
    <w:embedItalic r:id="rId6" w:fontKey="{2F7FBE63-48AC-40E1-B3D9-0E689E33838C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D5C5B88-C241-4CDD-BD86-FFEDA5DA44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8467015-830E-4D36-9504-163790CE50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DAAAFC07-6398-4360-AD49-D4511A242ED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</w:rPr>
      <w:id w:val="156345173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:rsidR="004811A5" w:rsidRDefault="004811A5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11" name="Ova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811A5" w:rsidRDefault="004811A5">
                                  <w:pPr>
                                    <w:pStyle w:val="Pidipa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 w:rsidR="008356F0" w:rsidRPr="008356F0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e 11" o:spid="_x0000_s1026" style="position:absolute;margin-left:0;margin-top:0;width:49.35pt;height:49.3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" fillcolor="#40618b" stroked="f">
                      <v:textbox>
                        <w:txbxContent>
                          <w:p w:rsidR="004811A5" w:rsidRDefault="004811A5">
                            <w:pPr>
                              <w:pStyle w:val="Pidipa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8356F0" w:rsidRPr="008356F0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6E62D0" w:rsidRDefault="006E62D0" w:rsidP="007F7B5D">
    <w:pPr>
      <w:pStyle w:val="Nessunaspaziatur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6F1" w:rsidRDefault="008866F1" w:rsidP="00650259">
      <w:pPr>
        <w:spacing w:after="0" w:line="240" w:lineRule="auto"/>
      </w:pPr>
      <w:r>
        <w:separator/>
      </w:r>
    </w:p>
  </w:footnote>
  <w:footnote w:type="continuationSeparator" w:id="0">
    <w:p w:rsidR="008866F1" w:rsidRDefault="008866F1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BFD" w:rsidRDefault="008866F1">
    <w:pPr>
      <w:pStyle w:val="Intestazione"/>
    </w:pPr>
    <w:r>
      <w:rPr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57579" o:spid="_x0000_s2053" type="#_x0000_t75" style="position:absolute;margin-left:0;margin-top:0;width:842pt;height:595pt;z-index:-251657216;mso-position-horizontal:center;mso-position-horizontal-relative:margin;mso-position-vertical:center;mso-position-vertical-relative:margin" o:allowincell="f">
          <v:imagedata r:id="rId1" o:title="SCHIZZI A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464"/>
      <w:gridCol w:w="7562"/>
    </w:tblGrid>
    <w:tr w:rsidR="006E62D0" w:rsidTr="0090596C">
      <w:trPr>
        <w:trHeight w:val="990"/>
      </w:trPr>
      <w:tc>
        <w:tcPr>
          <w:tcW w:w="1350" w:type="dxa"/>
          <w:vAlign w:val="center"/>
        </w:tcPr>
        <w:p w:rsidR="006E62D0" w:rsidRDefault="00414618" w:rsidP="0090596C">
          <w:pPr>
            <w:pStyle w:val="Intestazione"/>
            <w:ind w:left="-108"/>
          </w:pPr>
          <w:bookmarkStart w:id="0" w:name="_Hlk521325785"/>
          <w:r>
            <w:rPr>
              <w:lang w:eastAsia="it-IT"/>
            </w:rPr>
            <w:drawing>
              <wp:inline distT="0" distB="0" distL="0" distR="0" wp14:anchorId="3CAD6E7A" wp14:editId="64740055">
                <wp:extent cx="860739" cy="863600"/>
                <wp:effectExtent l="0" t="0" r="0" b="0"/>
                <wp:docPr id="8" name="Immagin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SIMILARE  trasparent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7658" cy="870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6E62D0" w:rsidRDefault="006E62D0" w:rsidP="007F2E48">
          <w:pPr>
            <w:pStyle w:val="Intestazione"/>
            <w:rPr>
              <w:sz w:val="28"/>
              <w:szCs w:val="28"/>
            </w:rPr>
          </w:pPr>
          <w:r w:rsidRPr="00365A96">
            <w:rPr>
              <w:color w:val="FF9900"/>
              <w:sz w:val="52"/>
              <w:szCs w:val="52"/>
            </w:rPr>
            <w:t>S</w:t>
          </w:r>
          <w:r w:rsidRPr="004811A5">
            <w:rPr>
              <w:color w:val="FF9900"/>
            </w:rPr>
            <w:t>I</w:t>
          </w:r>
          <w:r w:rsidRPr="00365A96">
            <w:rPr>
              <w:color w:val="1E73AC" w:themeColor="accent2" w:themeTint="BF"/>
              <w:sz w:val="52"/>
              <w:szCs w:val="52"/>
            </w:rPr>
            <w:t>M</w:t>
          </w:r>
          <w:r w:rsidRPr="004811A5">
            <w:rPr>
              <w:color w:val="1E73AC" w:themeColor="accent2" w:themeTint="BF"/>
            </w:rPr>
            <w:t>I</w:t>
          </w:r>
          <w:r w:rsidRPr="00365A96">
            <w:rPr>
              <w:color w:val="FF0000"/>
              <w:sz w:val="52"/>
              <w:szCs w:val="52"/>
            </w:rPr>
            <w:t>L</w:t>
          </w:r>
          <w:r w:rsidRPr="004811A5">
            <w:rPr>
              <w:color w:val="FF0000"/>
            </w:rPr>
            <w:t>A</w:t>
          </w:r>
          <w:r w:rsidRPr="00365A96">
            <w:rPr>
              <w:color w:val="9A4168" w:themeColor="accent3" w:themeShade="BF"/>
              <w:sz w:val="52"/>
              <w:szCs w:val="52"/>
            </w:rPr>
            <w:t>R</w:t>
          </w:r>
          <w:r w:rsidRPr="00365A96">
            <w:rPr>
              <w:color w:val="9A4168" w:themeColor="accent3" w:themeShade="BF"/>
            </w:rPr>
            <w:t>E</w:t>
          </w:r>
          <w:r>
            <w:t xml:space="preserve"> - </w:t>
          </w:r>
          <w:r w:rsidRPr="007F2E48">
            <w:rPr>
              <w:sz w:val="28"/>
              <w:szCs w:val="28"/>
            </w:rPr>
            <w:t>Scuole e Musica della Lombardia in Rete</w:t>
          </w:r>
        </w:p>
        <w:p w:rsidR="006E62D0" w:rsidRPr="007F2E48" w:rsidRDefault="006E62D0" w:rsidP="00414618">
          <w:pPr>
            <w:pStyle w:val="Intestazione"/>
            <w:rPr>
              <w:sz w:val="32"/>
              <w:szCs w:val="32"/>
            </w:rPr>
          </w:pPr>
          <w:r w:rsidRPr="007F2E48">
            <w:rPr>
              <w:sz w:val="32"/>
              <w:szCs w:val="32"/>
            </w:rPr>
            <w:t xml:space="preserve">MODULO </w:t>
          </w:r>
          <w:r w:rsidR="00414618">
            <w:rPr>
              <w:sz w:val="32"/>
              <w:szCs w:val="32"/>
            </w:rPr>
            <w:t>RICHIESTA ACCREDITAMENTO</w:t>
          </w:r>
        </w:p>
      </w:tc>
    </w:tr>
  </w:tbl>
  <w:bookmarkEnd w:id="0"/>
  <w:p w:rsidR="006E62D0" w:rsidRPr="00A06592" w:rsidRDefault="008866F1" w:rsidP="00A06592">
    <w:pPr>
      <w:pStyle w:val="Nessunaspaziatura"/>
      <w:spacing w:after="0"/>
      <w:rPr>
        <w:sz w:val="8"/>
        <w:szCs w:val="8"/>
      </w:rPr>
    </w:pPr>
    <w:r>
      <w:rPr>
        <w:noProof/>
        <w:sz w:val="8"/>
        <w:szCs w:val="8"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57580" o:spid="_x0000_s2054" type="#_x0000_t75" style="position:absolute;margin-left:0;margin-top:0;width:842pt;height:595pt;z-index:-251656192;mso-position-horizontal:center;mso-position-horizontal-relative:margin;mso-position-vertical:center;mso-position-vertical-relative:margin" o:allowincell="f">
          <v:imagedata r:id="rId2" o:title="SCHIZZI A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BFD" w:rsidRDefault="008866F1">
    <w:pPr>
      <w:pStyle w:val="Intestazione"/>
    </w:pPr>
    <w:r>
      <w:rPr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57578" o:spid="_x0000_s2052" type="#_x0000_t75" style="position:absolute;margin-left:0;margin-top:0;width:842pt;height:595pt;z-index:-251658240;mso-position-horizontal:center;mso-position-horizontal-relative:margin;mso-position-vertical:center;mso-position-vertical-relative:margin" o:allowincell="f">
          <v:imagedata r:id="rId1" o:title="SCHIZZI A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17018D3"/>
    <w:multiLevelType w:val="hybridMultilevel"/>
    <w:tmpl w:val="2F0EAD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AE74969"/>
    <w:multiLevelType w:val="hybridMultilevel"/>
    <w:tmpl w:val="DB32A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B697235"/>
    <w:multiLevelType w:val="multilevel"/>
    <w:tmpl w:val="7372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2"/>
  </w:num>
  <w:num w:numId="7">
    <w:abstractNumId w:val="7"/>
  </w:num>
  <w:num w:numId="8">
    <w:abstractNumId w:val="11"/>
  </w:num>
  <w:num w:numId="9">
    <w:abstractNumId w:val="19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5"/>
  </w:num>
  <w:num w:numId="23">
    <w:abstractNumId w:val="20"/>
  </w:num>
  <w:num w:numId="24">
    <w:abstractNumId w:val="15"/>
  </w:num>
  <w:num w:numId="25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5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iYAtrJkJAD19dnWI/vtFq+Ymja/DAqtKOg9IEoeywqXw7E/mV3G0ZzULnLXbERV/O3oPMsEzlHRjBZqzKMkK6w==" w:salt="4gBdkvrxeX9gEs4ufix1TQ=="/>
  <w:defaultTabStop w:val="720"/>
  <w:hyphenationZone w:val="283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9A8"/>
    <w:rsid w:val="000456E1"/>
    <w:rsid w:val="00052382"/>
    <w:rsid w:val="0006568A"/>
    <w:rsid w:val="00076F0F"/>
    <w:rsid w:val="00084253"/>
    <w:rsid w:val="000A1016"/>
    <w:rsid w:val="000D1F49"/>
    <w:rsid w:val="00166ECA"/>
    <w:rsid w:val="001727CA"/>
    <w:rsid w:val="002928D0"/>
    <w:rsid w:val="002C56E6"/>
    <w:rsid w:val="003140D0"/>
    <w:rsid w:val="00357403"/>
    <w:rsid w:val="00361E11"/>
    <w:rsid w:val="00365A96"/>
    <w:rsid w:val="003B31C4"/>
    <w:rsid w:val="003B4744"/>
    <w:rsid w:val="003E08DF"/>
    <w:rsid w:val="003F0847"/>
    <w:rsid w:val="0040090B"/>
    <w:rsid w:val="0040658D"/>
    <w:rsid w:val="00414618"/>
    <w:rsid w:val="004174FD"/>
    <w:rsid w:val="00461BFD"/>
    <w:rsid w:val="0046302A"/>
    <w:rsid w:val="004811A5"/>
    <w:rsid w:val="00487D2D"/>
    <w:rsid w:val="004A6C32"/>
    <w:rsid w:val="004D5D62"/>
    <w:rsid w:val="005112D0"/>
    <w:rsid w:val="00577E06"/>
    <w:rsid w:val="00590C78"/>
    <w:rsid w:val="005A3BF7"/>
    <w:rsid w:val="005F2035"/>
    <w:rsid w:val="005F72BC"/>
    <w:rsid w:val="005F7990"/>
    <w:rsid w:val="0063739C"/>
    <w:rsid w:val="00650259"/>
    <w:rsid w:val="00650445"/>
    <w:rsid w:val="006540AD"/>
    <w:rsid w:val="006714C7"/>
    <w:rsid w:val="006D70EE"/>
    <w:rsid w:val="006E62D0"/>
    <w:rsid w:val="006F2E0B"/>
    <w:rsid w:val="00770F25"/>
    <w:rsid w:val="007A35A8"/>
    <w:rsid w:val="007B0A85"/>
    <w:rsid w:val="007C6A52"/>
    <w:rsid w:val="007F2E48"/>
    <w:rsid w:val="007F7B5D"/>
    <w:rsid w:val="0082043E"/>
    <w:rsid w:val="008356F0"/>
    <w:rsid w:val="00836129"/>
    <w:rsid w:val="008866F1"/>
    <w:rsid w:val="008A49A8"/>
    <w:rsid w:val="008E203A"/>
    <w:rsid w:val="0090596C"/>
    <w:rsid w:val="0091229C"/>
    <w:rsid w:val="00940E73"/>
    <w:rsid w:val="0098597D"/>
    <w:rsid w:val="009B4BF7"/>
    <w:rsid w:val="009F0743"/>
    <w:rsid w:val="009F619A"/>
    <w:rsid w:val="009F6DDE"/>
    <w:rsid w:val="00A06592"/>
    <w:rsid w:val="00A27F4A"/>
    <w:rsid w:val="00A370A8"/>
    <w:rsid w:val="00A449E9"/>
    <w:rsid w:val="00A47DE1"/>
    <w:rsid w:val="00AA4B29"/>
    <w:rsid w:val="00B05DBB"/>
    <w:rsid w:val="00BD4753"/>
    <w:rsid w:val="00BD5CB1"/>
    <w:rsid w:val="00BE62EE"/>
    <w:rsid w:val="00C003BA"/>
    <w:rsid w:val="00C46878"/>
    <w:rsid w:val="00CB3E1D"/>
    <w:rsid w:val="00CB4A51"/>
    <w:rsid w:val="00CD4532"/>
    <w:rsid w:val="00CD47B0"/>
    <w:rsid w:val="00CD70CE"/>
    <w:rsid w:val="00CD7490"/>
    <w:rsid w:val="00CE6104"/>
    <w:rsid w:val="00CE7918"/>
    <w:rsid w:val="00D16163"/>
    <w:rsid w:val="00D632EB"/>
    <w:rsid w:val="00DB3FAD"/>
    <w:rsid w:val="00E139C4"/>
    <w:rsid w:val="00E14830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6F2E0B"/>
  </w:style>
  <w:style w:type="paragraph" w:styleId="Titolo1">
    <w:name w:val="heading 1"/>
    <w:basedOn w:val="Normale"/>
    <w:link w:val="Titolo1Carattere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90596C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0596C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7B5D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D4532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90596C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90596C"/>
    <w:rPr>
      <w:color w:val="808080"/>
    </w:rPr>
  </w:style>
  <w:style w:type="paragraph" w:styleId="Paragrafoelenco">
    <w:name w:val="List Paragraph"/>
    <w:basedOn w:val="Normale"/>
    <w:uiPriority w:val="34"/>
    <w:qFormat/>
    <w:rsid w:val="00A47DE1"/>
    <w:pPr>
      <w:ind w:left="720"/>
      <w:contextualSpacing/>
    </w:pPr>
  </w:style>
  <w:style w:type="character" w:customStyle="1" w:styleId="text-format-content">
    <w:name w:val="text-format-content"/>
    <w:basedOn w:val="Carpredefinitoparagrafo"/>
    <w:rsid w:val="009B4BF7"/>
  </w:style>
  <w:style w:type="character" w:customStyle="1" w:styleId="-a-271">
    <w:name w:val="-a-271"/>
    <w:basedOn w:val="Carpredefinitoparagrafo"/>
    <w:rsid w:val="009B4BF7"/>
  </w:style>
  <w:style w:type="table" w:styleId="Tabellagriglia6acolori-colore6">
    <w:name w:val="Grid Table 6 Colorful Accent 6"/>
    <w:basedOn w:val="Tabellanormale"/>
    <w:uiPriority w:val="51"/>
    <w:rsid w:val="006E62D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griglia4-colore4">
    <w:name w:val="Grid Table 4 Accent 4"/>
    <w:basedOn w:val="Tabellanormale"/>
    <w:uiPriority w:val="49"/>
    <w:rsid w:val="006E62D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0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3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3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5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eventi@similare.i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similare.it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\AppData\Roaming\Microsoft\Templates\Modulo%20raccolta%20di%20director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E8BAC12-288A-4534-BDEB-F7D542B37E15}"/>
      </w:docPartPr>
      <w:docPartBody>
        <w:p w:rsidR="0070715B" w:rsidRDefault="0070715B">
          <w:r w:rsidRPr="00BC35B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8CEEB3D79F54F35A70E7697DDF1C7C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052C51-F580-4939-8C60-DC4E0E639C61}"/>
      </w:docPartPr>
      <w:docPartBody>
        <w:p w:rsidR="0070715B" w:rsidRDefault="00454FDB" w:rsidP="00454FDB">
          <w:pPr>
            <w:pStyle w:val="E8CEEB3D79F54F35A70E7697DDF1C7C41"/>
          </w:pPr>
          <w:r w:rsidRPr="003140D0">
            <w:rPr>
              <w:rStyle w:val="Testosegnaposto"/>
              <w:sz w:val="22"/>
              <w:szCs w:val="22"/>
            </w:rPr>
            <w:t>Fare clic o toccare qui per immettere il testo.</w:t>
          </w:r>
        </w:p>
      </w:docPartBody>
    </w:docPart>
    <w:docPart>
      <w:docPartPr>
        <w:name w:val="76CCDBBCC81E4ECB86B90024626F796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147B9A5-6716-47F1-8D6E-A745FDAF4ABE}"/>
      </w:docPartPr>
      <w:docPartBody>
        <w:p w:rsidR="00AA43A5" w:rsidRDefault="00454FDB" w:rsidP="00454FDB">
          <w:pPr>
            <w:pStyle w:val="76CCDBBCC81E4ECB86B90024626F79601"/>
          </w:pPr>
          <w:r w:rsidRPr="00BC35B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01422C085DC4CFF931B3DD3CAD4182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B5F69C6-30A4-40C1-8477-90C89C66B77D}"/>
      </w:docPartPr>
      <w:docPartBody>
        <w:p w:rsidR="00AA43A5" w:rsidRDefault="00454FDB" w:rsidP="00454FDB">
          <w:pPr>
            <w:pStyle w:val="B01422C085DC4CFF931B3DD3CAD418261"/>
          </w:pPr>
          <w:r w:rsidRPr="00BC35B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BA06D8C23CC42A4BEBC739FAAD4C17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12B7D12-C92C-48E8-BFEA-F96753151296}"/>
      </w:docPartPr>
      <w:docPartBody>
        <w:p w:rsidR="00AA43A5" w:rsidRDefault="00454FDB" w:rsidP="00454FDB">
          <w:pPr>
            <w:pStyle w:val="ABA06D8C23CC42A4BEBC739FAAD4C17F1"/>
          </w:pPr>
          <w:r w:rsidRPr="003140D0">
            <w:rPr>
              <w:rStyle w:val="Testosegnaposto"/>
              <w:sz w:val="22"/>
              <w:szCs w:val="22"/>
            </w:rPr>
            <w:t>Fare clic o toccare qui per immettere il testo.</w:t>
          </w:r>
        </w:p>
      </w:docPartBody>
    </w:docPart>
    <w:docPart>
      <w:docPartPr>
        <w:name w:val="1BF61516B2FA4468B04984AD49C3B1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C25417-7ADF-452E-B3BF-3E62C17F6701}"/>
      </w:docPartPr>
      <w:docPartBody>
        <w:p w:rsidR="00AA43A5" w:rsidRDefault="00454FDB" w:rsidP="00454FDB">
          <w:pPr>
            <w:pStyle w:val="1BF61516B2FA4468B04984AD49C3B1D7"/>
          </w:pPr>
          <w:r w:rsidRPr="003140D0">
            <w:rPr>
              <w:rStyle w:val="Testosegnaposto"/>
              <w:sz w:val="22"/>
              <w:szCs w:val="22"/>
            </w:rPr>
            <w:t>Fare clic o toccare qui per immettere il testo.</w:t>
          </w:r>
        </w:p>
      </w:docPartBody>
    </w:docPart>
    <w:docPart>
      <w:docPartPr>
        <w:name w:val="6989BBF6FC444DA9BD54025017CF795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15AFF1A-E0AD-4EB1-9F62-729978A916AE}"/>
      </w:docPartPr>
      <w:docPartBody>
        <w:p w:rsidR="00AA43A5" w:rsidRDefault="00454FDB" w:rsidP="00454FDB">
          <w:pPr>
            <w:pStyle w:val="6989BBF6FC444DA9BD54025017CF7954"/>
          </w:pPr>
          <w:r w:rsidRPr="00BC35B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F6D854272E44584BC65EC5F91F635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BD3353D-0F85-4566-9EA0-63BE2F865F1B}"/>
      </w:docPartPr>
      <w:docPartBody>
        <w:p w:rsidR="00AA43A5" w:rsidRDefault="00454FDB" w:rsidP="00454FDB">
          <w:pPr>
            <w:pStyle w:val="0F6D854272E44584BC65EC5F91F6351A"/>
          </w:pPr>
          <w:r w:rsidRPr="00BC35B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4057DE6609049858EA6288D7B9271F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FDB3E51-9535-4239-8263-22BB02196013}"/>
      </w:docPartPr>
      <w:docPartBody>
        <w:p w:rsidR="00AA43A5" w:rsidRDefault="00454FDB" w:rsidP="00454FDB">
          <w:pPr>
            <w:pStyle w:val="C4057DE6609049858EA6288D7B9271FE"/>
          </w:pPr>
          <w:r w:rsidRPr="00BC35B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731089FED3D4828A333A7108DD7ED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62964EE-3C70-47D9-BC8E-62CBE1FA4F2D}"/>
      </w:docPartPr>
      <w:docPartBody>
        <w:p w:rsidR="00AA43A5" w:rsidRDefault="00454FDB" w:rsidP="00454FDB">
          <w:pPr>
            <w:pStyle w:val="1731089FED3D4828A333A7108DD7EDE1"/>
          </w:pPr>
          <w:r w:rsidRPr="00BC35BE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 w:formatting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15B"/>
    <w:rsid w:val="00086764"/>
    <w:rsid w:val="002365EB"/>
    <w:rsid w:val="00382977"/>
    <w:rsid w:val="00454FDB"/>
    <w:rsid w:val="004D6CC8"/>
    <w:rsid w:val="005D2763"/>
    <w:rsid w:val="0070715B"/>
    <w:rsid w:val="00AA43A5"/>
    <w:rsid w:val="00EF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5D9510F988F44FC09A2BA9A7C3768379">
    <w:name w:val="5D9510F988F44FC09A2BA9A7C3768379"/>
  </w:style>
  <w:style w:type="paragraph" w:customStyle="1" w:styleId="14A48576122549D68DD63CE2C0C69CC7">
    <w:name w:val="14A48576122549D68DD63CE2C0C69CC7"/>
  </w:style>
  <w:style w:type="paragraph" w:customStyle="1" w:styleId="FB3C06D5C7374127AEEDD71483AC5045">
    <w:name w:val="FB3C06D5C7374127AEEDD71483AC5045"/>
  </w:style>
  <w:style w:type="paragraph" w:customStyle="1" w:styleId="D1845D6063ED43CD93FE348A0CCA92E8">
    <w:name w:val="D1845D6063ED43CD93FE348A0CCA92E8"/>
  </w:style>
  <w:style w:type="paragraph" w:customStyle="1" w:styleId="FEADE7EA557A4CA3BB62465B3D8B6612">
    <w:name w:val="FEADE7EA557A4CA3BB62465B3D8B6612"/>
  </w:style>
  <w:style w:type="paragraph" w:customStyle="1" w:styleId="B6972F6F41054ACA8E5FBE0C6B5E4D05">
    <w:name w:val="B6972F6F41054ACA8E5FBE0C6B5E4D05"/>
  </w:style>
  <w:style w:type="paragraph" w:customStyle="1" w:styleId="F841CA5CD41F4538A4A7FE47C013BE0F">
    <w:name w:val="F841CA5CD41F4538A4A7FE47C013BE0F"/>
  </w:style>
  <w:style w:type="paragraph" w:customStyle="1" w:styleId="97887425E8484B9A9102FF05DB89F995">
    <w:name w:val="97887425E8484B9A9102FF05DB89F995"/>
  </w:style>
  <w:style w:type="paragraph" w:customStyle="1" w:styleId="FE6B056776E64F148C66E885C370DF40">
    <w:name w:val="FE6B056776E64F148C66E885C370DF40"/>
  </w:style>
  <w:style w:type="paragraph" w:customStyle="1" w:styleId="EB8CD06F6F2340DCB890FFF311AE89C0">
    <w:name w:val="EB8CD06F6F2340DCB890FFF311AE89C0"/>
  </w:style>
  <w:style w:type="paragraph" w:customStyle="1" w:styleId="D7AC888182C347D090510D52A04A5913">
    <w:name w:val="D7AC888182C347D090510D52A04A5913"/>
  </w:style>
  <w:style w:type="paragraph" w:customStyle="1" w:styleId="E552A755BB664279979CF257A81259F8">
    <w:name w:val="E552A755BB664279979CF257A81259F8"/>
  </w:style>
  <w:style w:type="paragraph" w:customStyle="1" w:styleId="EAF7C5D3F9E0410898151336602F8C81">
    <w:name w:val="EAF7C5D3F9E0410898151336602F8C81"/>
  </w:style>
  <w:style w:type="paragraph" w:customStyle="1" w:styleId="DE301E93F15F432895AF354885CFE7FC">
    <w:name w:val="DE301E93F15F432895AF354885CFE7FC"/>
  </w:style>
  <w:style w:type="paragraph" w:customStyle="1" w:styleId="61E8E4E24C124D588B6FCA61AE7204FB">
    <w:name w:val="61E8E4E24C124D588B6FCA61AE7204FB"/>
  </w:style>
  <w:style w:type="paragraph" w:customStyle="1" w:styleId="966ACF84F9474A46A24B96D181244D5C">
    <w:name w:val="966ACF84F9474A46A24B96D181244D5C"/>
  </w:style>
  <w:style w:type="character" w:styleId="Testosegnaposto">
    <w:name w:val="Placeholder Text"/>
    <w:basedOn w:val="Carpredefinitoparagrafo"/>
    <w:uiPriority w:val="99"/>
    <w:semiHidden/>
    <w:rsid w:val="00454FDB"/>
    <w:rPr>
      <w:color w:val="808080"/>
    </w:rPr>
  </w:style>
  <w:style w:type="paragraph" w:customStyle="1" w:styleId="6A5A92D695C9453591A3276DB2BDEE1D">
    <w:name w:val="6A5A92D695C9453591A3276DB2BDEE1D"/>
  </w:style>
  <w:style w:type="paragraph" w:customStyle="1" w:styleId="6DC191A5BB6F45D2AB295053FDEAE490">
    <w:name w:val="6DC191A5BB6F45D2AB295053FDEAE490"/>
  </w:style>
  <w:style w:type="paragraph" w:customStyle="1" w:styleId="BB10562C857E467BBB6BB559CA243923">
    <w:name w:val="BB10562C857E467BBB6BB559CA243923"/>
  </w:style>
  <w:style w:type="paragraph" w:customStyle="1" w:styleId="D8501B73360D4C6BB969CA2F8E012FB8">
    <w:name w:val="D8501B73360D4C6BB969CA2F8E012FB8"/>
  </w:style>
  <w:style w:type="paragraph" w:customStyle="1" w:styleId="9867B80B8654480E99117ADACE222720">
    <w:name w:val="9867B80B8654480E99117ADACE222720"/>
  </w:style>
  <w:style w:type="paragraph" w:customStyle="1" w:styleId="A2AFBF3476E0480380061A3C5182603B">
    <w:name w:val="A2AFBF3476E0480380061A3C5182603B"/>
  </w:style>
  <w:style w:type="paragraph" w:customStyle="1" w:styleId="BB4A325CAAB045C98CF3AF388E2FC5C6">
    <w:name w:val="BB4A325CAAB045C98CF3AF388E2FC5C6"/>
  </w:style>
  <w:style w:type="paragraph" w:customStyle="1" w:styleId="003370E554D8424694488522E9277477">
    <w:name w:val="003370E554D8424694488522E9277477"/>
    <w:rsid w:val="0070715B"/>
  </w:style>
  <w:style w:type="paragraph" w:customStyle="1" w:styleId="0E137D81A2274D2A80F47D39EB24C9E4">
    <w:name w:val="0E137D81A2274D2A80F47D39EB24C9E4"/>
    <w:rsid w:val="0070715B"/>
  </w:style>
  <w:style w:type="paragraph" w:customStyle="1" w:styleId="54E3298D26E74107B437CB843657369D">
    <w:name w:val="54E3298D26E74107B437CB843657369D"/>
    <w:rsid w:val="0070715B"/>
  </w:style>
  <w:style w:type="paragraph" w:customStyle="1" w:styleId="58979F694FF8458F9CC9056B8BECC3F1">
    <w:name w:val="58979F694FF8458F9CC9056B8BECC3F1"/>
    <w:rsid w:val="0070715B"/>
  </w:style>
  <w:style w:type="paragraph" w:customStyle="1" w:styleId="C3676D41F7574B42BE639CCBA5247F3F">
    <w:name w:val="C3676D41F7574B42BE639CCBA5247F3F"/>
    <w:rsid w:val="0070715B"/>
  </w:style>
  <w:style w:type="paragraph" w:customStyle="1" w:styleId="E8CEEB3D79F54F35A70E7697DDF1C7C4">
    <w:name w:val="E8CEEB3D79F54F35A70E7697DDF1C7C4"/>
    <w:rsid w:val="0070715B"/>
  </w:style>
  <w:style w:type="paragraph" w:customStyle="1" w:styleId="76CCDBBCC81E4ECB86B90024626F7960">
    <w:name w:val="76CCDBBCC81E4ECB86B90024626F7960"/>
    <w:rsid w:val="00454FDB"/>
  </w:style>
  <w:style w:type="paragraph" w:customStyle="1" w:styleId="B01422C085DC4CFF931B3DD3CAD41826">
    <w:name w:val="B01422C085DC4CFF931B3DD3CAD41826"/>
    <w:rsid w:val="00454FDB"/>
  </w:style>
  <w:style w:type="paragraph" w:customStyle="1" w:styleId="ABA06D8C23CC42A4BEBC739FAAD4C17F">
    <w:name w:val="ABA06D8C23CC42A4BEBC739FAAD4C17F"/>
    <w:rsid w:val="00454FDB"/>
  </w:style>
  <w:style w:type="paragraph" w:customStyle="1" w:styleId="2FA821411ABA41069B70987406180F4D">
    <w:name w:val="2FA821411ABA41069B70987406180F4D"/>
    <w:rsid w:val="00454FDB"/>
  </w:style>
  <w:style w:type="paragraph" w:customStyle="1" w:styleId="9783BF643A074B619393430ECCE41436">
    <w:name w:val="9783BF643A074B619393430ECCE41436"/>
    <w:rsid w:val="00454FDB"/>
  </w:style>
  <w:style w:type="paragraph" w:customStyle="1" w:styleId="991B13F9FA3B4C3D803D840C36FB74FA">
    <w:name w:val="991B13F9FA3B4C3D803D840C36FB74FA"/>
    <w:rsid w:val="00454FDB"/>
  </w:style>
  <w:style w:type="paragraph" w:customStyle="1" w:styleId="58C7769780574FAFA8D93F21B2D40FC3">
    <w:name w:val="58C7769780574FAFA8D93F21B2D40FC3"/>
    <w:rsid w:val="00454FDB"/>
  </w:style>
  <w:style w:type="paragraph" w:customStyle="1" w:styleId="925A6EFB23184910B50366E37B839573">
    <w:name w:val="925A6EFB23184910B50366E37B839573"/>
    <w:rsid w:val="00454FDB"/>
  </w:style>
  <w:style w:type="paragraph" w:customStyle="1" w:styleId="B3276BFF95ED4802A427A585A1BFB664">
    <w:name w:val="B3276BFF95ED4802A427A585A1BFB664"/>
    <w:rsid w:val="00454FDB"/>
  </w:style>
  <w:style w:type="paragraph" w:customStyle="1" w:styleId="E8CEEB3D79F54F35A70E7697DDF1C7C41">
    <w:name w:val="E8CEEB3D79F54F35A70E7697DDF1C7C41"/>
    <w:rsid w:val="00454FD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BF61516B2FA4468B04984AD49C3B1D7">
    <w:name w:val="1BF61516B2FA4468B04984AD49C3B1D7"/>
    <w:rsid w:val="00454FD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ABA06D8C23CC42A4BEBC739FAAD4C17F1">
    <w:name w:val="ABA06D8C23CC42A4BEBC739FAAD4C17F1"/>
    <w:rsid w:val="00454FD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6989BBF6FC444DA9BD54025017CF7954">
    <w:name w:val="6989BBF6FC444DA9BD54025017CF7954"/>
    <w:rsid w:val="00454FD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0F6D854272E44584BC65EC5F91F6351A">
    <w:name w:val="0F6D854272E44584BC65EC5F91F6351A"/>
    <w:rsid w:val="00454FD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4057DE6609049858EA6288D7B9271FE">
    <w:name w:val="C4057DE6609049858EA6288D7B9271FE"/>
    <w:rsid w:val="00454FD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1731089FED3D4828A333A7108DD7EDE1">
    <w:name w:val="1731089FED3D4828A333A7108DD7EDE1"/>
    <w:rsid w:val="00454FD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76CCDBBCC81E4ECB86B90024626F79601">
    <w:name w:val="76CCDBBCC81E4ECB86B90024626F79601"/>
    <w:rsid w:val="00454FD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01422C085DC4CFF931B3DD3CAD418261">
    <w:name w:val="B01422C085DC4CFF931B3DD3CAD418261"/>
    <w:rsid w:val="00454FD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58C7769780574FAFA8D93F21B2D40FC31">
    <w:name w:val="58C7769780574FAFA8D93F21B2D40FC31"/>
    <w:rsid w:val="00454FD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C908DF3AD3F9454AA81067EBDB298268">
    <w:name w:val="C908DF3AD3F9454AA81067EBDB298268"/>
    <w:rsid w:val="00454FDB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B3276BFF95ED4802A427A585A1BFB6641">
    <w:name w:val="B3276BFF95ED4802A427A585A1BFB6641"/>
    <w:rsid w:val="00454FDB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25F4A729-D597-4F5B-B98D-292320A2B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raccolta di directory</Template>
  <TotalTime>0</TotalTime>
  <Pages>1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2024-02-29T06:45:00Z</dcterms:created>
  <dcterms:modified xsi:type="dcterms:W3CDTF">2024-03-02T16:21:00Z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