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9F4" w:rsidRDefault="003A79F4" w:rsidP="004174FD">
      <w:pPr>
        <w:spacing w:after="0" w:line="240" w:lineRule="auto"/>
        <w:rPr>
          <w:rFonts w:ascii="Arial" w:hAnsi="Arial" w:cs="Arial"/>
          <w:color w:val="731F1C" w:themeColor="accent5"/>
          <w:sz w:val="20"/>
          <w:szCs w:val="20"/>
        </w:rPr>
      </w:pPr>
    </w:p>
    <w:p w:rsidR="00A06592" w:rsidRPr="00A47DE1" w:rsidRDefault="00A06592" w:rsidP="004174FD">
      <w:pPr>
        <w:spacing w:after="0" w:line="240" w:lineRule="auto"/>
        <w:rPr>
          <w:rFonts w:ascii="Arial" w:hAnsi="Arial" w:cs="Arial"/>
          <w:color w:val="731F1C" w:themeColor="accent5"/>
          <w:sz w:val="20"/>
          <w:szCs w:val="20"/>
        </w:rPr>
      </w:pPr>
      <w:r w:rsidRPr="00A47DE1">
        <w:rPr>
          <w:rFonts w:ascii="Arial" w:hAnsi="Arial" w:cs="Arial"/>
          <w:color w:val="731F1C" w:themeColor="accent5"/>
          <w:sz w:val="20"/>
          <w:szCs w:val="20"/>
        </w:rPr>
        <w:t>Possono essere segnalati gli eventi che rispondono ai seguenti criteri:</w:t>
      </w:r>
    </w:p>
    <w:p w:rsidR="00A06592" w:rsidRPr="00A47DE1" w:rsidRDefault="00A06592" w:rsidP="004174FD">
      <w:pPr>
        <w:pStyle w:val="Paragrafoelenco"/>
        <w:numPr>
          <w:ilvl w:val="0"/>
          <w:numId w:val="25"/>
        </w:numPr>
        <w:spacing w:line="240" w:lineRule="auto"/>
        <w:rPr>
          <w:rFonts w:ascii="Arial" w:hAnsi="Arial" w:cs="Arial"/>
          <w:color w:val="731F1C" w:themeColor="accent5"/>
          <w:sz w:val="20"/>
          <w:szCs w:val="20"/>
        </w:rPr>
      </w:pPr>
      <w:r w:rsidRPr="00A47DE1">
        <w:rPr>
          <w:rFonts w:ascii="Arial" w:hAnsi="Arial" w:cs="Arial"/>
          <w:color w:val="731F1C" w:themeColor="accent5"/>
          <w:sz w:val="20"/>
          <w:szCs w:val="20"/>
        </w:rPr>
        <w:t xml:space="preserve">eventi musicali o artistici promossi dalle istituzioni scolastiche lombarde o da Enti accreditati o </w:t>
      </w:r>
      <w:r w:rsidR="003A3E66">
        <w:rPr>
          <w:rFonts w:ascii="Arial" w:hAnsi="Arial" w:cs="Arial"/>
          <w:color w:val="731F1C" w:themeColor="accent5"/>
          <w:sz w:val="20"/>
          <w:szCs w:val="20"/>
        </w:rPr>
        <w:t xml:space="preserve">Enti </w:t>
      </w:r>
      <w:r w:rsidRPr="00A47DE1">
        <w:rPr>
          <w:rFonts w:ascii="Arial" w:hAnsi="Arial" w:cs="Arial"/>
          <w:color w:val="731F1C" w:themeColor="accent5"/>
          <w:sz w:val="20"/>
          <w:szCs w:val="20"/>
        </w:rPr>
        <w:t>riconosciuti a livello ministeriale.</w:t>
      </w:r>
    </w:p>
    <w:p w:rsidR="00CE6104" w:rsidRDefault="00A06592" w:rsidP="004174FD">
      <w:pPr>
        <w:pStyle w:val="Paragrafoelenco"/>
        <w:numPr>
          <w:ilvl w:val="0"/>
          <w:numId w:val="25"/>
        </w:numPr>
        <w:spacing w:line="240" w:lineRule="auto"/>
        <w:rPr>
          <w:rFonts w:ascii="Arial" w:hAnsi="Arial" w:cs="Arial"/>
          <w:color w:val="731F1C" w:themeColor="accent5"/>
          <w:sz w:val="20"/>
          <w:szCs w:val="20"/>
        </w:rPr>
      </w:pPr>
      <w:r w:rsidRPr="00A47DE1">
        <w:rPr>
          <w:rFonts w:ascii="Arial" w:hAnsi="Arial" w:cs="Arial"/>
          <w:color w:val="731F1C" w:themeColor="accent5"/>
          <w:sz w:val="20"/>
          <w:szCs w:val="20"/>
        </w:rPr>
        <w:t>rilevanza provinciale, interprovinciale, regionale, statale, internazionale.</w:t>
      </w:r>
    </w:p>
    <w:p w:rsidR="003A79F4" w:rsidRPr="00A06592" w:rsidRDefault="003A79F4" w:rsidP="009B56AA">
      <w:pPr>
        <w:pStyle w:val="Paragrafoelenco"/>
        <w:spacing w:line="240" w:lineRule="auto"/>
        <w:rPr>
          <w:rFonts w:ascii="Arial" w:hAnsi="Arial" w:cs="Arial"/>
          <w:color w:val="731F1C" w:themeColor="accent5"/>
          <w:sz w:val="20"/>
          <w:szCs w:val="20"/>
        </w:rPr>
      </w:pPr>
    </w:p>
    <w:tbl>
      <w:tblPr>
        <w:tblStyle w:val="Tabellagriglia6acolori-colore6"/>
        <w:tblpPr w:leftFromText="141" w:rightFromText="141" w:vertAnchor="text" w:horzAnchor="margin" w:tblpY="-10"/>
        <w:tblW w:w="5497" w:type="pct"/>
        <w:tblLook w:val="04A0" w:firstRow="1" w:lastRow="0" w:firstColumn="1" w:lastColumn="0" w:noHBand="0" w:noVBand="1"/>
      </w:tblPr>
      <w:tblGrid>
        <w:gridCol w:w="3681"/>
        <w:gridCol w:w="6231"/>
      </w:tblGrid>
      <w:tr w:rsidR="00A06592" w:rsidRPr="0090596C" w:rsidTr="006E6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323E4F" w:themeFill="text2" w:themeFillShade="BF"/>
          </w:tcPr>
          <w:p w:rsidR="00A06592" w:rsidRPr="0090596C" w:rsidRDefault="00A06592" w:rsidP="00A06592">
            <w:pPr>
              <w:pStyle w:val="Titolo1"/>
              <w:outlineLvl w:val="0"/>
            </w:pPr>
            <w:r>
              <w:t>DATI DI CHI PROPONE LA PUBBLICAZIONE</w:t>
            </w:r>
          </w:p>
        </w:tc>
      </w:tr>
      <w:tr w:rsidR="00A06592" w:rsidRPr="00846B76" w:rsidTr="003A79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3140D0" w:rsidRDefault="00A06592" w:rsidP="003A79F4">
            <w:pPr>
              <w:pStyle w:val="Rientronormale"/>
              <w:spacing w:line="276" w:lineRule="auto"/>
              <w:ind w:left="31"/>
              <w:rPr>
                <w:sz w:val="22"/>
                <w:szCs w:val="22"/>
              </w:rPr>
            </w:pPr>
            <w:r w:rsidRPr="003140D0">
              <w:rPr>
                <w:sz w:val="22"/>
                <w:szCs w:val="22"/>
              </w:rPr>
              <w:t>NOME E COGNOME</w:t>
            </w:r>
          </w:p>
        </w:tc>
        <w:sdt>
          <w:sdtPr>
            <w:rPr>
              <w:sz w:val="22"/>
              <w:szCs w:val="22"/>
            </w:rPr>
            <w:id w:val="-1334382259"/>
            <w:placeholder>
              <w:docPart w:val="E8CEEB3D79F54F35A70E7697DDF1C7C4"/>
            </w:placeholder>
            <w:showingPlcHdr/>
            <w:text/>
          </w:sdtPr>
          <w:sdtEndPr/>
          <w:sdtContent>
            <w:tc>
              <w:tcPr>
                <w:tcW w:w="3143" w:type="pct"/>
              </w:tcPr>
              <w:p w:rsidR="00A06592" w:rsidRPr="003140D0" w:rsidRDefault="00A06592" w:rsidP="00A06592">
                <w:pPr>
                  <w:spacing w:before="120" w:line="276" w:lineRule="auto"/>
                  <w:ind w:left="456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3140D0">
                  <w:rPr>
                    <w:rStyle w:val="Testosegnaposto"/>
                    <w:sz w:val="22"/>
                    <w:szCs w:val="22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3A79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3140D0" w:rsidRDefault="00A06592" w:rsidP="003A79F4">
            <w:pPr>
              <w:pStyle w:val="Rientronormale"/>
              <w:spacing w:line="276" w:lineRule="auto"/>
              <w:ind w:left="31"/>
              <w:rPr>
                <w:sz w:val="22"/>
                <w:szCs w:val="22"/>
              </w:rPr>
            </w:pPr>
            <w:r w:rsidRPr="003140D0">
              <w:rPr>
                <w:sz w:val="22"/>
                <w:szCs w:val="22"/>
              </w:rPr>
              <w:t>RUOLO</w:t>
            </w:r>
          </w:p>
        </w:tc>
        <w:sdt>
          <w:sdtPr>
            <w:rPr>
              <w:sz w:val="22"/>
              <w:szCs w:val="22"/>
            </w:rPr>
            <w:id w:val="-187145269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143" w:type="pct"/>
              </w:tcPr>
              <w:p w:rsidR="00A06592" w:rsidRPr="003140D0" w:rsidRDefault="003140D0" w:rsidP="004174FD">
                <w:pPr>
                  <w:spacing w:before="120" w:line="276" w:lineRule="auto"/>
                  <w:ind w:left="456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3140D0">
                  <w:rPr>
                    <w:rStyle w:val="Testosegnaposto"/>
                    <w:sz w:val="22"/>
                    <w:szCs w:val="22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3A79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3140D0" w:rsidRDefault="00A06592" w:rsidP="003A79F4">
            <w:pPr>
              <w:pStyle w:val="Rientronormale"/>
              <w:spacing w:line="276" w:lineRule="auto"/>
              <w:ind w:left="31" w:right="-108"/>
              <w:rPr>
                <w:sz w:val="22"/>
                <w:szCs w:val="22"/>
              </w:rPr>
            </w:pPr>
            <w:r w:rsidRPr="003140D0">
              <w:rPr>
                <w:sz w:val="22"/>
                <w:szCs w:val="22"/>
              </w:rPr>
              <w:t>SCUOLA</w:t>
            </w:r>
            <w:r w:rsidR="003A79F4">
              <w:rPr>
                <w:sz w:val="22"/>
                <w:szCs w:val="22"/>
              </w:rPr>
              <w:t xml:space="preserve"> </w:t>
            </w:r>
            <w:r w:rsidRPr="003140D0">
              <w:rPr>
                <w:sz w:val="22"/>
                <w:szCs w:val="22"/>
              </w:rPr>
              <w:t>O ENTE DI RIFERIMENTO</w:t>
            </w:r>
          </w:p>
        </w:tc>
        <w:sdt>
          <w:sdtPr>
            <w:rPr>
              <w:sz w:val="22"/>
              <w:szCs w:val="22"/>
            </w:rPr>
            <w:id w:val="-699001858"/>
            <w:placeholder>
              <w:docPart w:val="E8CEEB3D79F54F35A70E7697DDF1C7C4"/>
            </w:placeholder>
            <w:showingPlcHdr/>
            <w:text/>
          </w:sdtPr>
          <w:sdtEndPr/>
          <w:sdtContent>
            <w:tc>
              <w:tcPr>
                <w:tcW w:w="3143" w:type="pct"/>
              </w:tcPr>
              <w:p w:rsidR="00A06592" w:rsidRPr="003140D0" w:rsidRDefault="00A06592" w:rsidP="00A06592">
                <w:pPr>
                  <w:spacing w:before="120" w:line="276" w:lineRule="auto"/>
                  <w:ind w:left="456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3140D0">
                  <w:rPr>
                    <w:rStyle w:val="Testosegnaposto"/>
                    <w:sz w:val="22"/>
                    <w:szCs w:val="22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3A79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3140D0" w:rsidRDefault="00A06592" w:rsidP="003A79F4">
            <w:pPr>
              <w:pStyle w:val="Rientronormale"/>
              <w:spacing w:line="276" w:lineRule="auto"/>
              <w:ind w:left="31"/>
              <w:rPr>
                <w:sz w:val="22"/>
                <w:szCs w:val="22"/>
              </w:rPr>
            </w:pPr>
            <w:r w:rsidRPr="003140D0">
              <w:rPr>
                <w:sz w:val="22"/>
                <w:szCs w:val="22"/>
              </w:rPr>
              <w:t xml:space="preserve">PROVINCIA </w:t>
            </w:r>
          </w:p>
        </w:tc>
        <w:sdt>
          <w:sdtPr>
            <w:rPr>
              <w:sz w:val="22"/>
              <w:szCs w:val="22"/>
            </w:rPr>
            <w:id w:val="293331161"/>
            <w:placeholder>
              <w:docPart w:val="E8CEEB3D79F54F35A70E7697DDF1C7C4"/>
            </w:placeholder>
            <w:showingPlcHdr/>
            <w:text/>
          </w:sdtPr>
          <w:sdtEndPr/>
          <w:sdtContent>
            <w:tc>
              <w:tcPr>
                <w:tcW w:w="3143" w:type="pct"/>
              </w:tcPr>
              <w:p w:rsidR="00A06592" w:rsidRPr="003140D0" w:rsidRDefault="00A06592" w:rsidP="00A06592">
                <w:pPr>
                  <w:spacing w:before="120" w:line="276" w:lineRule="auto"/>
                  <w:ind w:left="456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3140D0">
                  <w:rPr>
                    <w:rStyle w:val="Testosegnaposto"/>
                    <w:sz w:val="22"/>
                    <w:szCs w:val="22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3A79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3140D0" w:rsidRDefault="00A06592" w:rsidP="003A79F4">
            <w:pPr>
              <w:pStyle w:val="Rientronormale"/>
              <w:spacing w:line="276" w:lineRule="auto"/>
              <w:ind w:left="31"/>
              <w:rPr>
                <w:sz w:val="22"/>
                <w:szCs w:val="22"/>
              </w:rPr>
            </w:pPr>
            <w:r w:rsidRPr="003140D0">
              <w:rPr>
                <w:sz w:val="22"/>
                <w:szCs w:val="22"/>
              </w:rPr>
              <w:t>TELEFONO</w:t>
            </w:r>
          </w:p>
        </w:tc>
        <w:sdt>
          <w:sdtPr>
            <w:rPr>
              <w:sz w:val="22"/>
              <w:szCs w:val="22"/>
            </w:rPr>
            <w:id w:val="64771584"/>
            <w:placeholder>
              <w:docPart w:val="E8CEEB3D79F54F35A70E7697DDF1C7C4"/>
            </w:placeholder>
            <w:showingPlcHdr/>
            <w:text/>
          </w:sdtPr>
          <w:sdtEndPr/>
          <w:sdtContent>
            <w:tc>
              <w:tcPr>
                <w:tcW w:w="3143" w:type="pct"/>
              </w:tcPr>
              <w:p w:rsidR="00A06592" w:rsidRPr="003140D0" w:rsidRDefault="00A06592" w:rsidP="00A06592">
                <w:pPr>
                  <w:spacing w:before="120" w:line="276" w:lineRule="auto"/>
                  <w:ind w:left="456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3140D0">
                  <w:rPr>
                    <w:rStyle w:val="Testosegnaposto"/>
                    <w:sz w:val="22"/>
                    <w:szCs w:val="22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3A79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3140D0" w:rsidRDefault="00A06592" w:rsidP="003A79F4">
            <w:pPr>
              <w:pStyle w:val="Rientronormale"/>
              <w:spacing w:line="276" w:lineRule="auto"/>
              <w:ind w:left="31"/>
              <w:rPr>
                <w:sz w:val="22"/>
                <w:szCs w:val="22"/>
              </w:rPr>
            </w:pPr>
            <w:r w:rsidRPr="003140D0">
              <w:rPr>
                <w:sz w:val="22"/>
                <w:szCs w:val="22"/>
              </w:rPr>
              <w:t>EMAIL</w:t>
            </w:r>
          </w:p>
        </w:tc>
        <w:sdt>
          <w:sdtPr>
            <w:rPr>
              <w:sz w:val="22"/>
              <w:szCs w:val="22"/>
            </w:rPr>
            <w:id w:val="-1937888002"/>
            <w:placeholder>
              <w:docPart w:val="E8CEEB3D79F54F35A70E7697DDF1C7C4"/>
            </w:placeholder>
            <w:showingPlcHdr/>
            <w:text/>
          </w:sdtPr>
          <w:sdtEndPr/>
          <w:sdtContent>
            <w:tc>
              <w:tcPr>
                <w:tcW w:w="3143" w:type="pct"/>
              </w:tcPr>
              <w:p w:rsidR="00A06592" w:rsidRPr="003140D0" w:rsidRDefault="00A06592" w:rsidP="00A06592">
                <w:pPr>
                  <w:spacing w:before="120" w:line="276" w:lineRule="auto"/>
                  <w:ind w:left="456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2"/>
                    <w:szCs w:val="22"/>
                  </w:rPr>
                </w:pPr>
                <w:r w:rsidRPr="003140D0">
                  <w:rPr>
                    <w:rStyle w:val="Testosegnaposto"/>
                    <w:sz w:val="22"/>
                    <w:szCs w:val="22"/>
                  </w:rPr>
                  <w:t>Fare clic o toccare qui per immettere il testo.</w:t>
                </w:r>
              </w:p>
            </w:tc>
          </w:sdtContent>
        </w:sdt>
      </w:tr>
    </w:tbl>
    <w:p w:rsidR="006E62D0" w:rsidRPr="006E62D0" w:rsidRDefault="006E62D0">
      <w:pPr>
        <w:rPr>
          <w:sz w:val="8"/>
          <w:szCs w:val="8"/>
        </w:rPr>
      </w:pPr>
    </w:p>
    <w:tbl>
      <w:tblPr>
        <w:tblStyle w:val="Tabellagriglia4-colore4"/>
        <w:tblpPr w:leftFromText="141" w:rightFromText="141" w:vertAnchor="text" w:horzAnchor="margin" w:tblpY="-10"/>
        <w:tblW w:w="5497" w:type="pct"/>
        <w:tblLook w:val="04A0" w:firstRow="1" w:lastRow="0" w:firstColumn="1" w:lastColumn="0" w:noHBand="0" w:noVBand="1"/>
      </w:tblPr>
      <w:tblGrid>
        <w:gridCol w:w="3681"/>
        <w:gridCol w:w="6231"/>
      </w:tblGrid>
      <w:tr w:rsidR="00A06592" w:rsidRPr="0090596C" w:rsidTr="001B0E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:rsidR="00A06592" w:rsidRPr="0090596C" w:rsidRDefault="00A06592" w:rsidP="00A06592">
            <w:pPr>
              <w:pStyle w:val="Titolo1"/>
              <w:outlineLvl w:val="0"/>
            </w:pPr>
            <w:r>
              <w:t>DESCRIZIONE DELL’EVENTO</w:t>
            </w:r>
          </w:p>
        </w:tc>
      </w:tr>
      <w:tr w:rsidR="00A06592" w:rsidRPr="00846B76" w:rsidTr="001B0E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9F0743" w:rsidRDefault="00A06592" w:rsidP="003A79F4">
            <w:pPr>
              <w:spacing w:line="360" w:lineRule="auto"/>
              <w:rPr>
                <w:sz w:val="22"/>
                <w:szCs w:val="22"/>
              </w:rPr>
            </w:pPr>
            <w:r w:rsidRPr="009F0743">
              <w:rPr>
                <w:sz w:val="22"/>
                <w:szCs w:val="22"/>
              </w:rPr>
              <w:t>TITOLO SINTETICO DELL'INIZIATIVA</w:t>
            </w:r>
          </w:p>
        </w:tc>
        <w:sdt>
          <w:sdtPr>
            <w:rPr>
              <w:sz w:val="24"/>
              <w:szCs w:val="24"/>
            </w:rPr>
            <w:id w:val="-164411206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43" w:type="pct"/>
              </w:tcPr>
              <w:p w:rsidR="00A06592" w:rsidRPr="006E62D0" w:rsidRDefault="009F0743" w:rsidP="009F0743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C35BE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1B0E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9F0743" w:rsidRDefault="00A06592" w:rsidP="003A79F4">
            <w:pPr>
              <w:spacing w:line="360" w:lineRule="auto"/>
              <w:rPr>
                <w:sz w:val="22"/>
                <w:szCs w:val="22"/>
              </w:rPr>
            </w:pPr>
            <w:r w:rsidRPr="009F0743">
              <w:rPr>
                <w:sz w:val="22"/>
                <w:szCs w:val="22"/>
              </w:rPr>
              <w:t>EVENTUALE SOTTOTITOLO</w:t>
            </w:r>
          </w:p>
        </w:tc>
        <w:sdt>
          <w:sdtPr>
            <w:rPr>
              <w:sz w:val="24"/>
              <w:szCs w:val="24"/>
            </w:rPr>
            <w:id w:val="181344969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43" w:type="pct"/>
              </w:tcPr>
              <w:p w:rsidR="00A06592" w:rsidRPr="006E62D0" w:rsidRDefault="009F0743" w:rsidP="009F0743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C35BE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1B0E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9F0743" w:rsidRDefault="00A06592" w:rsidP="003A79F4">
            <w:pPr>
              <w:spacing w:line="360" w:lineRule="auto"/>
              <w:rPr>
                <w:sz w:val="22"/>
                <w:szCs w:val="22"/>
              </w:rPr>
            </w:pPr>
            <w:r w:rsidRPr="009F0743">
              <w:rPr>
                <w:sz w:val="22"/>
                <w:szCs w:val="22"/>
              </w:rPr>
              <w:t>LUOGO DI SVOLGIMENTO</w:t>
            </w:r>
          </w:p>
        </w:tc>
        <w:sdt>
          <w:sdtPr>
            <w:rPr>
              <w:sz w:val="24"/>
              <w:szCs w:val="24"/>
            </w:rPr>
            <w:id w:val="-7972900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143" w:type="pct"/>
              </w:tcPr>
              <w:p w:rsidR="00A06592" w:rsidRPr="006E62D0" w:rsidRDefault="009F0743" w:rsidP="009F0743">
                <w:pPr>
                  <w:tabs>
                    <w:tab w:val="left" w:pos="476"/>
                  </w:tabs>
                  <w:spacing w:before="120" w:line="360" w:lineRule="auto"/>
                  <w:ind w:left="31" w:right="-523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C35BE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A06592" w:rsidRPr="00846B76" w:rsidTr="001B0E7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A06592" w:rsidRPr="009F0743" w:rsidRDefault="00A06592" w:rsidP="003A79F4">
            <w:pPr>
              <w:pStyle w:val="Rientronormale"/>
              <w:tabs>
                <w:tab w:val="left" w:pos="476"/>
              </w:tabs>
              <w:spacing w:line="360" w:lineRule="auto"/>
              <w:ind w:left="31" w:right="-523"/>
              <w:rPr>
                <w:sz w:val="22"/>
                <w:szCs w:val="22"/>
              </w:rPr>
            </w:pPr>
            <w:r w:rsidRPr="009F0743">
              <w:rPr>
                <w:sz w:val="22"/>
                <w:szCs w:val="22"/>
              </w:rPr>
              <w:t>DATA/PERIODO DI SVOLGIMENTO</w:t>
            </w:r>
          </w:p>
        </w:tc>
        <w:sdt>
          <w:sdtPr>
            <w:rPr>
              <w:sz w:val="24"/>
              <w:szCs w:val="24"/>
            </w:rPr>
            <w:id w:val="-48068906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3143" w:type="pct"/>
              </w:tcPr>
              <w:p w:rsidR="00A06592" w:rsidRPr="006E62D0" w:rsidRDefault="009F0743" w:rsidP="009F0743">
                <w:pPr>
                  <w:tabs>
                    <w:tab w:val="left" w:pos="476"/>
                  </w:tabs>
                  <w:spacing w:before="120" w:line="360" w:lineRule="auto"/>
                  <w:ind w:left="31" w:right="-523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sz w:val="24"/>
                    <w:szCs w:val="24"/>
                  </w:rPr>
                </w:pPr>
                <w:r w:rsidRPr="00BC35BE">
                  <w:rPr>
                    <w:rStyle w:val="Testosegnaposto"/>
                  </w:rPr>
                  <w:t>Fare clic o toccare qui per immettere il testo.</w:t>
                </w:r>
              </w:p>
            </w:tc>
          </w:sdtContent>
        </w:sdt>
      </w:tr>
      <w:tr w:rsidR="009E6DBE" w:rsidRPr="00846B76" w:rsidTr="001B0E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pct"/>
            <w:vAlign w:val="center"/>
          </w:tcPr>
          <w:p w:rsidR="009E6DBE" w:rsidRPr="001B0E74" w:rsidRDefault="009E6DBE" w:rsidP="003A79F4">
            <w:pPr>
              <w:pStyle w:val="Rientronormale"/>
              <w:tabs>
                <w:tab w:val="left" w:pos="476"/>
              </w:tabs>
              <w:spacing w:line="360" w:lineRule="auto"/>
              <w:ind w:left="31" w:right="-523"/>
              <w:rPr>
                <w:sz w:val="18"/>
                <w:szCs w:val="18"/>
              </w:rPr>
            </w:pPr>
            <w:r w:rsidRPr="001B0E74">
              <w:rPr>
                <w:sz w:val="22"/>
                <w:szCs w:val="22"/>
              </w:rPr>
              <w:t>EVENTO</w:t>
            </w:r>
            <w:r w:rsidR="001F00B6" w:rsidRPr="001B0E74">
              <w:rPr>
                <w:sz w:val="22"/>
                <w:szCs w:val="22"/>
              </w:rPr>
              <w:t xml:space="preserve"> </w:t>
            </w:r>
            <w:r w:rsidR="001B0E74">
              <w:rPr>
                <w:sz w:val="18"/>
                <w:szCs w:val="18"/>
              </w:rPr>
              <w:t xml:space="preserve"> </w:t>
            </w:r>
            <w:sdt>
              <w:sdtPr>
                <w:rPr>
                  <w:sz w:val="18"/>
                  <w:szCs w:val="18"/>
                </w:rPr>
                <w:id w:val="774137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0E7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1B0E74">
              <w:rPr>
                <w:sz w:val="18"/>
                <w:szCs w:val="18"/>
              </w:rPr>
              <w:t xml:space="preserve"> DA REALIZZARE   </w:t>
            </w:r>
            <w:sdt>
              <w:sdtPr>
                <w:rPr>
                  <w:sz w:val="18"/>
                  <w:szCs w:val="18"/>
                </w:rPr>
                <w:id w:val="-1141881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0E7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1B0E74">
              <w:rPr>
                <w:sz w:val="18"/>
                <w:szCs w:val="18"/>
              </w:rPr>
              <w:t xml:space="preserve"> </w:t>
            </w:r>
            <w:proofErr w:type="spellStart"/>
            <w:r w:rsidR="001B0E74">
              <w:rPr>
                <w:sz w:val="18"/>
                <w:szCs w:val="18"/>
              </w:rPr>
              <w:t>GiÀ</w:t>
            </w:r>
            <w:proofErr w:type="spellEnd"/>
            <w:r w:rsidR="001B0E74">
              <w:rPr>
                <w:sz w:val="18"/>
                <w:szCs w:val="18"/>
              </w:rPr>
              <w:t xml:space="preserve"> SVOLTO</w:t>
            </w:r>
          </w:p>
        </w:tc>
        <w:tc>
          <w:tcPr>
            <w:tcW w:w="3143" w:type="pct"/>
          </w:tcPr>
          <w:p w:rsidR="009E6DBE" w:rsidRDefault="001B0E74" w:rsidP="001B0E74">
            <w:pPr>
              <w:tabs>
                <w:tab w:val="left" w:pos="476"/>
              </w:tabs>
              <w:spacing w:before="120" w:line="360" w:lineRule="auto"/>
              <w:ind w:left="31" w:right="-5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sdt>
              <w:sdtPr>
                <w:rPr>
                  <w:b/>
                  <w:sz w:val="18"/>
                  <w:szCs w:val="18"/>
                </w:rPr>
                <w:id w:val="-572279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sz w:val="18"/>
                    <w:szCs w:val="18"/>
                  </w:rPr>
                  <w:t>☐</w:t>
                </w:r>
              </w:sdtContent>
            </w:sdt>
            <w:r>
              <w:rPr>
                <w:b/>
                <w:sz w:val="18"/>
                <w:szCs w:val="18"/>
              </w:rPr>
              <w:t xml:space="preserve"> A PAGAMENTO </w:t>
            </w:r>
            <w:r w:rsidRPr="001B0E74">
              <w:rPr>
                <w:b/>
                <w:sz w:val="16"/>
                <w:szCs w:val="16"/>
              </w:rPr>
              <w:t>&gt; indicare codice SOFIA</w:t>
            </w:r>
            <w:r>
              <w:rPr>
                <w:b/>
                <w:sz w:val="18"/>
                <w:szCs w:val="18"/>
              </w:rPr>
              <w:t xml:space="preserve"> </w:t>
            </w:r>
            <w:sdt>
              <w:sdtPr>
                <w:rPr>
                  <w:b/>
                  <w:sz w:val="18"/>
                  <w:szCs w:val="18"/>
                </w:rPr>
                <w:id w:val="1886370694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 w:rsidRPr="001B0E74">
                  <w:rPr>
                    <w:rStyle w:val="Testosegnaposto"/>
                    <w:sz w:val="16"/>
                    <w:szCs w:val="16"/>
                  </w:rPr>
                  <w:t>Fare clic o toccare qui per immettere il testo.</w:t>
                </w:r>
              </w:sdtContent>
            </w:sdt>
          </w:p>
          <w:p w:rsidR="001B0E74" w:rsidRPr="001B0E74" w:rsidRDefault="001B0E74" w:rsidP="001B0E74">
            <w:pPr>
              <w:tabs>
                <w:tab w:val="left" w:pos="476"/>
              </w:tabs>
              <w:spacing w:before="120" w:line="360" w:lineRule="auto"/>
              <w:ind w:left="31" w:right="-52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id w:val="1027453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B0E74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</w:t>
            </w:r>
            <w:r w:rsidRPr="001B0E74">
              <w:rPr>
                <w:b/>
                <w:sz w:val="18"/>
                <w:szCs w:val="18"/>
              </w:rPr>
              <w:t>GRATUITO</w:t>
            </w:r>
            <w:r>
              <w:rPr>
                <w:b/>
                <w:sz w:val="18"/>
                <w:szCs w:val="18"/>
              </w:rPr>
              <w:t xml:space="preserve">    </w:t>
            </w:r>
          </w:p>
        </w:tc>
      </w:tr>
    </w:tbl>
    <w:p w:rsidR="006E62D0" w:rsidRPr="004174FD" w:rsidRDefault="006E62D0">
      <w:pPr>
        <w:rPr>
          <w:sz w:val="8"/>
          <w:szCs w:val="8"/>
        </w:rPr>
      </w:pPr>
    </w:p>
    <w:tbl>
      <w:tblPr>
        <w:tblStyle w:val="Grigliatabella"/>
        <w:tblpPr w:leftFromText="141" w:rightFromText="141" w:vertAnchor="text" w:horzAnchor="margin" w:tblpY="-10"/>
        <w:tblW w:w="54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06592" w:rsidRPr="0090596C" w:rsidTr="00A06592">
        <w:tc>
          <w:tcPr>
            <w:tcW w:w="5000" w:type="pct"/>
            <w:shd w:val="clear" w:color="auto" w:fill="00B050"/>
          </w:tcPr>
          <w:p w:rsidR="00A06592" w:rsidRPr="0090596C" w:rsidRDefault="00A06592" w:rsidP="00A06592">
            <w:pPr>
              <w:pStyle w:val="Titolo1"/>
              <w:outlineLvl w:val="0"/>
            </w:pPr>
            <w:bookmarkStart w:id="0" w:name="_Hlk521325947"/>
            <w:r>
              <w:t>ALLEGATI</w:t>
            </w:r>
          </w:p>
        </w:tc>
      </w:tr>
    </w:tbl>
    <w:bookmarkEnd w:id="0"/>
    <w:p w:rsidR="00E14830" w:rsidRPr="00A06592" w:rsidRDefault="00E14830" w:rsidP="00E677FE">
      <w:pPr>
        <w:spacing w:after="0"/>
        <w:rPr>
          <w:i/>
          <w:sz w:val="20"/>
          <w:szCs w:val="20"/>
        </w:rPr>
      </w:pPr>
      <w:r w:rsidRPr="00A06592">
        <w:rPr>
          <w:i/>
          <w:sz w:val="20"/>
          <w:szCs w:val="20"/>
        </w:rPr>
        <w:t>Spuntare il materiale che verrà allegato alla mail di accompagnamento</w:t>
      </w:r>
    </w:p>
    <w:p w:rsidR="00E14830" w:rsidRPr="00E14830" w:rsidRDefault="00E14830" w:rsidP="00E677FE">
      <w:pPr>
        <w:spacing w:after="0"/>
        <w:rPr>
          <w:sz w:val="24"/>
          <w:szCs w:val="24"/>
        </w:rPr>
      </w:pPr>
    </w:p>
    <w:p w:rsidR="009B4BF7" w:rsidRPr="00E14830" w:rsidRDefault="00213B87" w:rsidP="00E677FE">
      <w:pPr>
        <w:spacing w:after="0"/>
        <w:rPr>
          <w:i/>
          <w:sz w:val="20"/>
          <w:szCs w:val="20"/>
        </w:rPr>
      </w:pPr>
      <w:sdt>
        <w:sdtPr>
          <w:rPr>
            <w:sz w:val="24"/>
            <w:szCs w:val="24"/>
          </w:rPr>
          <w:id w:val="-1309629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4BF7" w:rsidRPr="009B4BF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B4BF7" w:rsidRPr="00E14830">
        <w:t xml:space="preserve"> </w:t>
      </w:r>
      <w:r w:rsidR="00E14830">
        <w:t>LOCANDINA, BROCHURE, MANIFESTO</w:t>
      </w:r>
      <w:r w:rsidR="009B4BF7" w:rsidRPr="00E14830">
        <w:t xml:space="preserve"> DELL'EVENTO </w:t>
      </w:r>
      <w:r w:rsidR="009B4BF7" w:rsidRPr="003A3E66">
        <w:rPr>
          <w:i/>
          <w:sz w:val="18"/>
          <w:szCs w:val="18"/>
        </w:rPr>
        <w:t>(formato .jpeg .pdf .png</w:t>
      </w:r>
      <w:r w:rsidR="003A3E66" w:rsidRPr="003A3E66">
        <w:rPr>
          <w:i/>
          <w:sz w:val="18"/>
          <w:szCs w:val="18"/>
        </w:rPr>
        <w:t>)</w:t>
      </w:r>
    </w:p>
    <w:p w:rsidR="00E14830" w:rsidRDefault="00213B87" w:rsidP="00E677FE">
      <w:pPr>
        <w:spacing w:after="0"/>
        <w:rPr>
          <w:i/>
          <w:sz w:val="18"/>
          <w:szCs w:val="18"/>
        </w:rPr>
      </w:pPr>
      <w:sdt>
        <w:sdtPr>
          <w:rPr>
            <w:sz w:val="24"/>
            <w:szCs w:val="24"/>
          </w:rPr>
          <w:id w:val="848070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4BF7" w:rsidRPr="009B4BF7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B4BF7" w:rsidRPr="00E14830">
        <w:t xml:space="preserve"> IMMAGINI DELL'EVENTO </w:t>
      </w:r>
      <w:r w:rsidR="00E14830" w:rsidRPr="003A3E66">
        <w:rPr>
          <w:i/>
          <w:sz w:val="18"/>
          <w:szCs w:val="18"/>
        </w:rPr>
        <w:t>(formato .jpeg .pdf .png)</w:t>
      </w:r>
      <w:r w:rsidR="003A3E66">
        <w:rPr>
          <w:i/>
          <w:sz w:val="20"/>
          <w:szCs w:val="20"/>
        </w:rPr>
        <w:t xml:space="preserve"> </w:t>
      </w:r>
      <w:r w:rsidR="003A3E66" w:rsidRPr="003A3E66">
        <w:rPr>
          <w:i/>
          <w:sz w:val="18"/>
          <w:szCs w:val="18"/>
        </w:rPr>
        <w:t>MAX 10 FOTO preventivamente ridotte a &lt;100 Mb</w:t>
      </w:r>
    </w:p>
    <w:p w:rsidR="001B0E74" w:rsidRPr="003A3E66" w:rsidRDefault="001B0E74" w:rsidP="00E677FE">
      <w:pPr>
        <w:spacing w:after="0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Indicare l’immagine principale. </w:t>
      </w:r>
      <w:r w:rsidR="009B56AA">
        <w:rPr>
          <w:i/>
          <w:sz w:val="18"/>
          <w:szCs w:val="18"/>
        </w:rPr>
        <w:t xml:space="preserve">Non sono ammesse fotografie che ritraggono volti non preventivamente sfuocati o </w:t>
      </w:r>
      <w:proofErr w:type="spellStart"/>
      <w:r w:rsidR="009B56AA">
        <w:rPr>
          <w:i/>
          <w:sz w:val="18"/>
          <w:szCs w:val="18"/>
        </w:rPr>
        <w:t>pixelati</w:t>
      </w:r>
      <w:proofErr w:type="spellEnd"/>
      <w:r w:rsidR="009B56AA">
        <w:rPr>
          <w:i/>
          <w:sz w:val="18"/>
          <w:szCs w:val="18"/>
        </w:rPr>
        <w:t>.</w:t>
      </w:r>
    </w:p>
    <w:p w:rsidR="00E14830" w:rsidRDefault="00213B87" w:rsidP="00E14830">
      <w:pPr>
        <w:spacing w:after="0"/>
        <w:rPr>
          <w:i/>
          <w:sz w:val="20"/>
          <w:szCs w:val="20"/>
        </w:rPr>
      </w:pPr>
      <w:sdt>
        <w:sdtPr>
          <w:rPr>
            <w:sz w:val="24"/>
            <w:szCs w:val="24"/>
          </w:rPr>
          <w:id w:val="11544148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4F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E14830" w:rsidRPr="00E14830">
        <w:t xml:space="preserve"> </w:t>
      </w:r>
      <w:r w:rsidR="00E14830">
        <w:t>VIDEO</w:t>
      </w:r>
      <w:r w:rsidR="00E14830" w:rsidRPr="00E14830">
        <w:t xml:space="preserve"> DELL'EVENTO </w:t>
      </w:r>
      <w:r w:rsidR="00E14830" w:rsidRPr="00E14830">
        <w:rPr>
          <w:i/>
          <w:sz w:val="20"/>
          <w:szCs w:val="20"/>
        </w:rPr>
        <w:t>(</w:t>
      </w:r>
      <w:r w:rsidR="00E14830" w:rsidRPr="00E14830">
        <w:rPr>
          <w:i/>
          <w:sz w:val="20"/>
          <w:szCs w:val="20"/>
          <w:u w:val="single"/>
        </w:rPr>
        <w:t>fornire il link</w:t>
      </w:r>
      <w:r w:rsidR="00E14830">
        <w:rPr>
          <w:i/>
          <w:sz w:val="20"/>
          <w:szCs w:val="20"/>
        </w:rPr>
        <w:t xml:space="preserve"> di un video online caricato precedentemente</w:t>
      </w:r>
      <w:r w:rsidR="00E14830" w:rsidRPr="00E14830">
        <w:rPr>
          <w:i/>
          <w:sz w:val="20"/>
          <w:szCs w:val="20"/>
        </w:rPr>
        <w:t>)</w:t>
      </w:r>
    </w:p>
    <w:p w:rsidR="00E14830" w:rsidRPr="009F0743" w:rsidRDefault="00E14830" w:rsidP="00E677FE">
      <w:pPr>
        <w:spacing w:after="0"/>
        <w:rPr>
          <w:i/>
          <w:sz w:val="24"/>
          <w:szCs w:val="24"/>
        </w:rPr>
      </w:pPr>
      <w:r>
        <w:rPr>
          <w:i/>
          <w:sz w:val="20"/>
          <w:szCs w:val="20"/>
        </w:rPr>
        <w:tab/>
      </w:r>
      <w:r w:rsidRPr="009F0743">
        <w:rPr>
          <w:i/>
          <w:sz w:val="24"/>
          <w:szCs w:val="24"/>
        </w:rPr>
        <w:t xml:space="preserve">LINK DEL VIDEO: </w:t>
      </w:r>
      <w:sdt>
        <w:sdtPr>
          <w:rPr>
            <w:i/>
            <w:sz w:val="24"/>
            <w:szCs w:val="24"/>
          </w:rPr>
          <w:id w:val="-811709202"/>
          <w:placeholder>
            <w:docPart w:val="DefaultPlaceholder_-1854013440"/>
          </w:placeholder>
          <w:showingPlcHdr/>
        </w:sdtPr>
        <w:sdtEndPr/>
        <w:sdtContent>
          <w:r w:rsidR="009F0743" w:rsidRPr="00BC35BE">
            <w:rPr>
              <w:rStyle w:val="Testosegnaposto"/>
            </w:rPr>
            <w:t>Fare clic o toccare qui per immettere il testo.</w:t>
          </w:r>
        </w:sdtContent>
      </w:sdt>
    </w:p>
    <w:p w:rsidR="00E14830" w:rsidRDefault="00213B87" w:rsidP="004174FD">
      <w:pPr>
        <w:spacing w:after="0"/>
      </w:pPr>
      <w:sdt>
        <w:sdtPr>
          <w:rPr>
            <w:sz w:val="24"/>
            <w:szCs w:val="24"/>
          </w:rPr>
          <w:id w:val="1674844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4FD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4174FD" w:rsidRPr="00E14830">
        <w:t xml:space="preserve"> </w:t>
      </w:r>
      <w:r w:rsidR="004174FD">
        <w:t xml:space="preserve">ALTRI LINK DA SEGNALARE </w:t>
      </w:r>
      <w:sdt>
        <w:sdtPr>
          <w:id w:val="1379357723"/>
          <w:placeholder>
            <w:docPart w:val="DefaultPlaceholder_-1854013440"/>
          </w:placeholder>
          <w:showingPlcHdr/>
        </w:sdtPr>
        <w:sdtEndPr/>
        <w:sdtContent>
          <w:r w:rsidR="004174FD" w:rsidRPr="00BC35BE">
            <w:rPr>
              <w:rStyle w:val="Testosegnaposto"/>
            </w:rPr>
            <w:t>Fare clic o toccare qui per immettere il testo.</w:t>
          </w:r>
        </w:sdtContent>
      </w:sdt>
    </w:p>
    <w:p w:rsidR="004174FD" w:rsidRDefault="004174FD" w:rsidP="004174FD">
      <w:pPr>
        <w:spacing w:after="0"/>
        <w:rPr>
          <w:i/>
          <w:sz w:val="24"/>
          <w:szCs w:val="24"/>
        </w:rPr>
      </w:pPr>
    </w:p>
    <w:p w:rsidR="00E14830" w:rsidRDefault="00213B87" w:rsidP="00E14830">
      <w:pPr>
        <w:spacing w:after="0" w:line="240" w:lineRule="auto"/>
        <w:rPr>
          <w:rFonts w:ascii="Segoe UI" w:eastAsia="Times New Roman" w:hAnsi="Segoe UI" w:cs="Segoe UI"/>
          <w:color w:val="242424"/>
          <w:sz w:val="21"/>
          <w:szCs w:val="21"/>
          <w:lang w:eastAsia="it-IT"/>
        </w:rPr>
      </w:pPr>
      <w:sdt>
        <w:sdtPr>
          <w:rPr>
            <w:sz w:val="20"/>
            <w:szCs w:val="20"/>
          </w:rPr>
          <w:id w:val="103703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174FD" w:rsidRPr="004174F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E14830" w:rsidRPr="004174FD">
        <w:rPr>
          <w:rFonts w:ascii="Segoe UI" w:eastAsia="Times New Roman" w:hAnsi="Segoe UI" w:cs="Segoe UI"/>
          <w:color w:val="242424"/>
          <w:sz w:val="20"/>
          <w:szCs w:val="20"/>
          <w:lang w:eastAsia="it-IT"/>
        </w:rPr>
        <w:t xml:space="preserve"> </w:t>
      </w:r>
      <w:r w:rsidR="0040658D" w:rsidRPr="004174FD">
        <w:rPr>
          <w:rFonts w:ascii="Segoe UI" w:eastAsia="Times New Roman" w:hAnsi="Segoe UI" w:cs="Segoe UI"/>
          <w:color w:val="242424"/>
          <w:sz w:val="20"/>
          <w:szCs w:val="20"/>
          <w:lang w:eastAsia="it-IT"/>
        </w:rPr>
        <w:t>Dichiaro</w:t>
      </w:r>
      <w:r w:rsidR="00E14830" w:rsidRPr="004174FD">
        <w:rPr>
          <w:rFonts w:ascii="Segoe UI" w:eastAsia="Times New Roman" w:hAnsi="Segoe UI" w:cs="Segoe UI"/>
          <w:color w:val="242424"/>
          <w:sz w:val="20"/>
          <w:szCs w:val="20"/>
          <w:lang w:eastAsia="it-IT"/>
        </w:rPr>
        <w:t xml:space="preserve"> di essere in possesso dei diritti e delle liberatorie sull'utilizzo dei video e delle imma</w:t>
      </w:r>
      <w:r w:rsidR="003A3E66">
        <w:rPr>
          <w:rFonts w:ascii="Segoe UI" w:eastAsia="Times New Roman" w:hAnsi="Segoe UI" w:cs="Segoe UI"/>
          <w:color w:val="242424"/>
          <w:sz w:val="20"/>
          <w:szCs w:val="20"/>
          <w:lang w:eastAsia="it-IT"/>
        </w:rPr>
        <w:t>gini di tutti i soggetti in essi</w:t>
      </w:r>
      <w:r w:rsidR="00E14830" w:rsidRPr="004174FD">
        <w:rPr>
          <w:rFonts w:ascii="Segoe UI" w:eastAsia="Times New Roman" w:hAnsi="Segoe UI" w:cs="Segoe UI"/>
          <w:color w:val="242424"/>
          <w:sz w:val="20"/>
          <w:szCs w:val="20"/>
          <w:lang w:eastAsia="it-IT"/>
        </w:rPr>
        <w:t xml:space="preserve"> ritratti e del materiale conferito, sollevando il sito </w:t>
      </w:r>
      <w:hyperlink r:id="rId11" w:tgtFrame="_blank" w:history="1">
        <w:r w:rsidR="00E14830" w:rsidRPr="004174FD">
          <w:rPr>
            <w:rFonts w:ascii="Segoe UI" w:eastAsia="Times New Roman" w:hAnsi="Segoe UI" w:cs="Segoe UI"/>
            <w:color w:val="0000FF"/>
            <w:sz w:val="20"/>
            <w:szCs w:val="20"/>
            <w:u w:val="single"/>
            <w:lang w:eastAsia="it-IT"/>
          </w:rPr>
          <w:t>SIMILARE.IT</w:t>
        </w:r>
      </w:hyperlink>
      <w:r w:rsidR="00E14830" w:rsidRPr="004174FD">
        <w:rPr>
          <w:rFonts w:ascii="Segoe UI" w:eastAsia="Times New Roman" w:hAnsi="Segoe UI" w:cs="Segoe UI"/>
          <w:color w:val="242424"/>
          <w:sz w:val="20"/>
          <w:szCs w:val="20"/>
          <w:lang w:eastAsia="it-IT"/>
        </w:rPr>
        <w:t xml:space="preserve"> da contestazioni e ripercussioni legali inerenti la loro pubblicazione.</w:t>
      </w:r>
    </w:p>
    <w:p w:rsidR="00180738" w:rsidRDefault="00180738" w:rsidP="003A3E66">
      <w:pPr>
        <w:tabs>
          <w:tab w:val="left" w:pos="7874"/>
        </w:tabs>
        <w:rPr>
          <w:i/>
          <w:sz w:val="20"/>
          <w:szCs w:val="20"/>
        </w:rPr>
        <w:sectPr w:rsidR="00180738" w:rsidSect="004A6C32">
          <w:headerReference w:type="even" r:id="rId12"/>
          <w:headerReference w:type="default" r:id="rId13"/>
          <w:headerReference w:type="first" r:id="rId14"/>
          <w:pgSz w:w="11906" w:h="16838" w:code="9"/>
          <w:pgMar w:top="1440" w:right="1440" w:bottom="1008" w:left="1440" w:header="720" w:footer="432" w:gutter="0"/>
          <w:cols w:space="720"/>
          <w:docGrid w:linePitch="381"/>
        </w:sectPr>
      </w:pPr>
    </w:p>
    <w:p w:rsidR="00A06592" w:rsidRDefault="003A3E66" w:rsidP="003A3E66">
      <w:pPr>
        <w:tabs>
          <w:tab w:val="left" w:pos="7874"/>
        </w:tabs>
        <w:rPr>
          <w:i/>
          <w:sz w:val="20"/>
          <w:szCs w:val="20"/>
        </w:rPr>
      </w:pPr>
      <w:r>
        <w:rPr>
          <w:sz w:val="20"/>
          <w:szCs w:val="20"/>
        </w:rPr>
        <w:lastRenderedPageBreak/>
        <w:tab/>
      </w:r>
    </w:p>
    <w:tbl>
      <w:tblPr>
        <w:tblStyle w:val="Grigliatabella"/>
        <w:tblpPr w:leftFromText="141" w:rightFromText="141" w:vertAnchor="text" w:horzAnchor="margin" w:tblpY="-10"/>
        <w:tblW w:w="48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45E1C"/>
        <w:tblLook w:val="04A0" w:firstRow="1" w:lastRow="0" w:firstColumn="1" w:lastColumn="0" w:noHBand="0" w:noVBand="1"/>
      </w:tblPr>
      <w:tblGrid>
        <w:gridCol w:w="8790"/>
      </w:tblGrid>
      <w:tr w:rsidR="006E62D0" w:rsidRPr="006E62D0" w:rsidTr="004174FD">
        <w:tc>
          <w:tcPr>
            <w:tcW w:w="5000" w:type="pct"/>
            <w:shd w:val="clear" w:color="auto" w:fill="945E1C"/>
          </w:tcPr>
          <w:p w:rsidR="006E62D0" w:rsidRPr="006E62D0" w:rsidRDefault="006E62D0" w:rsidP="006E62D0">
            <w:pPr>
              <w:spacing w:before="60" w:after="60"/>
              <w:outlineLvl w:val="0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DESCRIZIONE DELL’EVENTO</w:t>
            </w:r>
            <w:r w:rsidR="004174FD">
              <w:rPr>
                <w:rFonts w:asciiTheme="majorHAnsi" w:hAnsiTheme="majorHAnsi"/>
                <w:b/>
                <w:color w:val="FFFFFF" w:themeColor="background1"/>
              </w:rPr>
              <w:t xml:space="preserve"> </w:t>
            </w:r>
            <w:r w:rsidR="004174FD" w:rsidRPr="004174FD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(spazio libero)</w:t>
            </w:r>
          </w:p>
        </w:tc>
      </w:tr>
    </w:tbl>
    <w:p w:rsidR="00E14830" w:rsidRDefault="00E14830" w:rsidP="00E677FE">
      <w:pPr>
        <w:spacing w:after="0"/>
        <w:rPr>
          <w:i/>
          <w:sz w:val="20"/>
          <w:szCs w:val="20"/>
        </w:rPr>
      </w:pPr>
    </w:p>
    <w:p w:rsidR="006E62D0" w:rsidRDefault="006E62D0" w:rsidP="006E62D0">
      <w:pPr>
        <w:spacing w:after="0" w:line="480" w:lineRule="auto"/>
        <w:rPr>
          <w:sz w:val="20"/>
          <w:szCs w:val="20"/>
          <w:u w:val="dotted"/>
        </w:rPr>
      </w:pP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</w:p>
    <w:p w:rsidR="004174FD" w:rsidRDefault="004174FD" w:rsidP="006E62D0">
      <w:pPr>
        <w:spacing w:after="0" w:line="480" w:lineRule="auto"/>
        <w:rPr>
          <w:sz w:val="20"/>
          <w:szCs w:val="20"/>
          <w:u w:val="dotted"/>
        </w:rPr>
      </w:pPr>
    </w:p>
    <w:p w:rsidR="004174FD" w:rsidRDefault="004174FD" w:rsidP="006E62D0">
      <w:pPr>
        <w:spacing w:after="0" w:line="480" w:lineRule="auto"/>
        <w:rPr>
          <w:sz w:val="20"/>
          <w:szCs w:val="20"/>
          <w:u w:val="dotted"/>
        </w:rPr>
      </w:pPr>
    </w:p>
    <w:p w:rsidR="004174FD" w:rsidRDefault="004174FD" w:rsidP="006E62D0">
      <w:pPr>
        <w:spacing w:after="0" w:line="480" w:lineRule="auto"/>
        <w:rPr>
          <w:sz w:val="20"/>
          <w:szCs w:val="20"/>
          <w:u w:val="dotted"/>
        </w:rPr>
      </w:pPr>
    </w:p>
    <w:tbl>
      <w:tblPr>
        <w:tblStyle w:val="Grigliatabella"/>
        <w:tblpPr w:leftFromText="141" w:rightFromText="141" w:vertAnchor="text" w:horzAnchor="margin" w:tblpY="-10"/>
        <w:tblW w:w="48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70C0"/>
        <w:tblLook w:val="04A0" w:firstRow="1" w:lastRow="0" w:firstColumn="1" w:lastColumn="0" w:noHBand="0" w:noVBand="1"/>
      </w:tblPr>
      <w:tblGrid>
        <w:gridCol w:w="8790"/>
      </w:tblGrid>
      <w:tr w:rsidR="004174FD" w:rsidRPr="006E62D0" w:rsidTr="004174FD">
        <w:tc>
          <w:tcPr>
            <w:tcW w:w="5000" w:type="pct"/>
            <w:shd w:val="clear" w:color="auto" w:fill="0070C0"/>
          </w:tcPr>
          <w:p w:rsidR="004174FD" w:rsidRPr="006E62D0" w:rsidRDefault="004174FD" w:rsidP="00030E47">
            <w:pPr>
              <w:spacing w:before="60" w:after="60"/>
              <w:outlineLvl w:val="0"/>
              <w:rPr>
                <w:rFonts w:asciiTheme="majorHAnsi" w:hAnsiTheme="majorHAnsi"/>
                <w:b/>
                <w:color w:val="FFFFFF" w:themeColor="background1"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 xml:space="preserve">ANNOTAZIONI  </w:t>
            </w:r>
            <w:r w:rsidRPr="004174FD">
              <w:rPr>
                <w:rFonts w:asciiTheme="majorHAnsi" w:hAnsiTheme="majorHAnsi"/>
                <w:b/>
                <w:color w:val="FFFFFF" w:themeColor="background1"/>
                <w:sz w:val="22"/>
                <w:szCs w:val="22"/>
              </w:rPr>
              <w:t>(spazio libero)</w:t>
            </w:r>
          </w:p>
        </w:tc>
      </w:tr>
    </w:tbl>
    <w:p w:rsidR="004174FD" w:rsidRDefault="004174FD" w:rsidP="004174FD">
      <w:pPr>
        <w:spacing w:after="0"/>
        <w:rPr>
          <w:i/>
          <w:sz w:val="20"/>
          <w:szCs w:val="20"/>
        </w:rPr>
      </w:pPr>
    </w:p>
    <w:p w:rsidR="004174FD" w:rsidRDefault="004174FD" w:rsidP="004174FD">
      <w:pPr>
        <w:spacing w:after="0" w:line="480" w:lineRule="auto"/>
        <w:rPr>
          <w:sz w:val="20"/>
          <w:szCs w:val="20"/>
          <w:u w:val="dotted"/>
        </w:rPr>
      </w:pP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i/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  <w:r w:rsidRPr="006E62D0">
        <w:rPr>
          <w:sz w:val="20"/>
          <w:szCs w:val="20"/>
          <w:u w:val="dotted"/>
        </w:rPr>
        <w:tab/>
      </w:r>
    </w:p>
    <w:p w:rsidR="009B56AA" w:rsidRDefault="009B56AA" w:rsidP="004174FD">
      <w:pPr>
        <w:spacing w:after="0" w:line="480" w:lineRule="auto"/>
        <w:rPr>
          <w:sz w:val="20"/>
          <w:szCs w:val="20"/>
          <w:u w:val="dotted"/>
        </w:rPr>
      </w:pPr>
    </w:p>
    <w:p w:rsidR="009B56AA" w:rsidRDefault="009B56AA" w:rsidP="004174FD">
      <w:pPr>
        <w:spacing w:after="0" w:line="480" w:lineRule="auto"/>
        <w:rPr>
          <w:sz w:val="20"/>
          <w:szCs w:val="20"/>
          <w:u w:val="dotted"/>
        </w:rPr>
      </w:pPr>
    </w:p>
    <w:p w:rsidR="009B56AA" w:rsidRDefault="009B56AA" w:rsidP="004174FD">
      <w:pPr>
        <w:spacing w:after="0" w:line="480" w:lineRule="auto"/>
        <w:rPr>
          <w:sz w:val="20"/>
          <w:szCs w:val="20"/>
          <w:u w:val="dotted"/>
        </w:rPr>
      </w:pPr>
    </w:p>
    <w:p w:rsidR="009B56AA" w:rsidRDefault="009B56AA" w:rsidP="004174FD">
      <w:pPr>
        <w:spacing w:after="0" w:line="480" w:lineRule="auto"/>
        <w:rPr>
          <w:sz w:val="20"/>
          <w:szCs w:val="20"/>
          <w:u w:val="dotted"/>
        </w:rPr>
      </w:pPr>
      <w:r w:rsidRPr="009B56AA">
        <w:rPr>
          <w:sz w:val="20"/>
          <w:szCs w:val="20"/>
        </w:rPr>
        <w:t>Luogo e data</w:t>
      </w:r>
      <w:r w:rsidRPr="009B56AA">
        <w:rPr>
          <w:sz w:val="20"/>
          <w:szCs w:val="20"/>
          <w:u w:val="dotted"/>
        </w:rPr>
        <w:tab/>
      </w:r>
      <w:r w:rsidRPr="009B56AA">
        <w:rPr>
          <w:sz w:val="20"/>
          <w:szCs w:val="20"/>
          <w:u w:val="dotted"/>
        </w:rPr>
        <w:tab/>
      </w:r>
      <w:r w:rsidRPr="009B56AA">
        <w:rPr>
          <w:sz w:val="20"/>
          <w:szCs w:val="20"/>
          <w:u w:val="dotted"/>
        </w:rPr>
        <w:tab/>
      </w:r>
      <w:r w:rsidRPr="009B56AA">
        <w:rPr>
          <w:sz w:val="20"/>
          <w:szCs w:val="20"/>
        </w:rPr>
        <w:tab/>
      </w:r>
      <w:r w:rsidRPr="009B56AA">
        <w:rPr>
          <w:sz w:val="20"/>
          <w:szCs w:val="20"/>
        </w:rPr>
        <w:tab/>
      </w:r>
      <w:r w:rsidRPr="009B56AA">
        <w:rPr>
          <w:sz w:val="20"/>
          <w:szCs w:val="20"/>
        </w:rPr>
        <w:tab/>
        <w:t>Firma</w:t>
      </w:r>
      <w:r>
        <w:rPr>
          <w:sz w:val="20"/>
          <w:szCs w:val="20"/>
        </w:rPr>
        <w:tab/>
      </w:r>
      <w:r w:rsidRPr="009B56AA">
        <w:rPr>
          <w:sz w:val="20"/>
          <w:szCs w:val="20"/>
          <w:u w:val="dotted"/>
        </w:rPr>
        <w:tab/>
      </w:r>
      <w:r>
        <w:rPr>
          <w:sz w:val="20"/>
          <w:szCs w:val="20"/>
          <w:u w:val="dotted"/>
        </w:rPr>
        <w:tab/>
      </w:r>
      <w:r>
        <w:rPr>
          <w:sz w:val="20"/>
          <w:szCs w:val="20"/>
          <w:u w:val="dotted"/>
        </w:rPr>
        <w:tab/>
      </w:r>
      <w:r w:rsidRPr="009B56AA">
        <w:rPr>
          <w:sz w:val="20"/>
          <w:szCs w:val="20"/>
          <w:u w:val="dotted"/>
        </w:rPr>
        <w:tab/>
      </w:r>
    </w:p>
    <w:p w:rsidR="009B56AA" w:rsidRDefault="009B56AA" w:rsidP="004174FD">
      <w:pPr>
        <w:spacing w:after="0" w:line="480" w:lineRule="auto"/>
        <w:rPr>
          <w:sz w:val="20"/>
          <w:szCs w:val="20"/>
          <w:u w:val="dotted"/>
        </w:rPr>
      </w:pPr>
    </w:p>
    <w:p w:rsidR="009B56AA" w:rsidRDefault="009B56AA" w:rsidP="004174FD">
      <w:pPr>
        <w:spacing w:after="0" w:line="480" w:lineRule="auto"/>
        <w:rPr>
          <w:sz w:val="20"/>
          <w:szCs w:val="20"/>
          <w:u w:val="dotted"/>
        </w:rPr>
      </w:pPr>
    </w:p>
    <w:p w:rsidR="009B56AA" w:rsidRDefault="009B56AA" w:rsidP="004174FD">
      <w:pPr>
        <w:spacing w:after="0" w:line="480" w:lineRule="auto"/>
        <w:rPr>
          <w:sz w:val="20"/>
          <w:szCs w:val="20"/>
          <w:u w:val="dotte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26"/>
      </w:tblGrid>
      <w:tr w:rsidR="009B56AA" w:rsidRPr="007F7B5D" w:rsidTr="00EB0D18">
        <w:trPr>
          <w:trHeight w:val="139"/>
        </w:trPr>
        <w:tc>
          <w:tcPr>
            <w:tcW w:w="9026" w:type="dxa"/>
            <w:vAlign w:val="center"/>
          </w:tcPr>
          <w:p w:rsidR="009B56AA" w:rsidRPr="007F7B5D" w:rsidRDefault="009B56AA" w:rsidP="00EB0D18">
            <w:pPr>
              <w:tabs>
                <w:tab w:val="center" w:pos="4680"/>
                <w:tab w:val="right" w:pos="9810"/>
              </w:tabs>
              <w:spacing w:after="0" w:line="240" w:lineRule="auto"/>
              <w:rPr>
                <w:sz w:val="18"/>
                <w:szCs w:val="24"/>
              </w:rPr>
            </w:pPr>
            <w:r w:rsidRPr="009F0743">
              <w:rPr>
                <w:sz w:val="22"/>
                <w:szCs w:val="22"/>
              </w:rPr>
              <w:t>Inviare il modulo</w:t>
            </w:r>
            <w:r>
              <w:rPr>
                <w:sz w:val="22"/>
                <w:szCs w:val="22"/>
              </w:rPr>
              <w:t xml:space="preserve"> con gli allegati al </w:t>
            </w:r>
            <w:hyperlink r:id="rId15" w:history="1">
              <w:r w:rsidRPr="003A3E66">
                <w:rPr>
                  <w:rStyle w:val="Collegamentoipertestuale"/>
                  <w:sz w:val="22"/>
                  <w:szCs w:val="22"/>
                </w:rPr>
                <w:t>Referente UST della provincia</w:t>
              </w:r>
            </w:hyperlink>
            <w:r>
              <w:rPr>
                <w:sz w:val="22"/>
                <w:szCs w:val="22"/>
              </w:rPr>
              <w:t xml:space="preserve"> in cui si svolge l’evento. </w:t>
            </w:r>
            <w:r>
              <w:rPr>
                <w:sz w:val="22"/>
                <w:szCs w:val="22"/>
              </w:rPr>
              <w:br/>
              <w:t>Sarete ricontattati per la revisione e l’approvazione dell’articolo da pubblicare.</w:t>
            </w:r>
          </w:p>
        </w:tc>
      </w:tr>
    </w:tbl>
    <w:p w:rsidR="009B56AA" w:rsidRPr="009B56AA" w:rsidRDefault="009B56AA" w:rsidP="004174FD">
      <w:pPr>
        <w:spacing w:after="0" w:line="480" w:lineRule="auto"/>
        <w:rPr>
          <w:sz w:val="20"/>
          <w:szCs w:val="20"/>
        </w:rPr>
      </w:pPr>
      <w:bookmarkStart w:id="2" w:name="_GoBack"/>
      <w:bookmarkEnd w:id="2"/>
    </w:p>
    <w:sectPr w:rsidR="009B56AA" w:rsidRPr="009B56AA" w:rsidSect="004A6C32">
      <w:pgSz w:w="11906" w:h="16838" w:code="9"/>
      <w:pgMar w:top="1440" w:right="1440" w:bottom="1008" w:left="1440" w:header="720" w:footer="432" w:gutter="0"/>
      <w:cols w:space="720"/>
      <w:formProt w:val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B87" w:rsidRDefault="00213B87" w:rsidP="00650259">
      <w:pPr>
        <w:spacing w:after="0" w:line="240" w:lineRule="auto"/>
      </w:pPr>
      <w:r>
        <w:separator/>
      </w:r>
    </w:p>
  </w:endnote>
  <w:endnote w:type="continuationSeparator" w:id="0">
    <w:p w:rsidR="00213B87" w:rsidRDefault="00213B8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4DD69A-4B76-4490-A46C-CBDD593CBED3}"/>
    <w:embedBold r:id="rId2" w:fontKey="{21941EB3-84B3-4666-BAE6-F699E5408F84}"/>
    <w:embedItalic r:id="rId3" w:fontKey="{A8AD2D00-AB73-4FE3-9169-3B8D39D98D4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D62FEC9-3E83-48FF-8630-550BF3D096AE}"/>
    <w:embedBold r:id="rId5" w:fontKey="{17BD6302-6F09-41BC-A5F6-45B4164326FD}"/>
    <w:embedItalic r:id="rId6" w:fontKey="{19DB1874-5BCF-40BF-836C-9BDC0E99F311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582380D-6998-49D0-BCE2-0D1D3A61F9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5F651417-E8E6-42CD-B75C-A5997645831C}"/>
    <w:embedBold r:id="rId9" w:subsetted="1" w:fontKey="{48ACEB93-862B-4A31-A98F-DE5D537BD8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60D0261A-B852-4CFC-B6D6-3671C460A11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B87" w:rsidRDefault="00213B87" w:rsidP="00650259">
      <w:pPr>
        <w:spacing w:after="0" w:line="240" w:lineRule="auto"/>
      </w:pPr>
      <w:r>
        <w:separator/>
      </w:r>
    </w:p>
  </w:footnote>
  <w:footnote w:type="continuationSeparator" w:id="0">
    <w:p w:rsidR="00213B87" w:rsidRDefault="00213B8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BFD" w:rsidRDefault="00213B87">
    <w:pPr>
      <w:pStyle w:val="Intestazione"/>
    </w:pPr>
    <w:r>
      <w:rPr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57579" o:spid="_x0000_s2053" type="#_x0000_t75" style="position:absolute;margin-left:0;margin-top:0;width:842pt;height:595pt;z-index:-251657216;mso-position-horizontal:center;mso-position-horizontal-relative:margin;mso-position-vertical:center;mso-position-vertical-relative:margin" o:allowincell="f">
          <v:imagedata r:id="rId1" o:title="SCHIZZI A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459"/>
      <w:gridCol w:w="7567"/>
    </w:tblGrid>
    <w:tr w:rsidR="003A79F4" w:rsidTr="0090596C">
      <w:trPr>
        <w:trHeight w:val="990"/>
      </w:trPr>
      <w:tc>
        <w:tcPr>
          <w:tcW w:w="1350" w:type="dxa"/>
          <w:vAlign w:val="center"/>
        </w:tcPr>
        <w:p w:rsidR="006E62D0" w:rsidRDefault="003A79F4" w:rsidP="0090596C">
          <w:pPr>
            <w:pStyle w:val="Intestazione"/>
            <w:ind w:left="-108"/>
          </w:pPr>
          <w:bookmarkStart w:id="1" w:name="_Hlk521325785"/>
          <w:r>
            <w:rPr>
              <w:lang w:eastAsia="it-IT"/>
            </w:rPr>
            <w:drawing>
              <wp:inline distT="0" distB="0" distL="0" distR="0">
                <wp:extent cx="855406" cy="858155"/>
                <wp:effectExtent l="0" t="0" r="1905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imilare LOGO bianc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9734" cy="872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6E62D0" w:rsidRDefault="006E62D0" w:rsidP="007F2E48">
          <w:pPr>
            <w:pStyle w:val="Intestazione"/>
            <w:rPr>
              <w:sz w:val="28"/>
              <w:szCs w:val="28"/>
            </w:rPr>
          </w:pPr>
          <w:r w:rsidRPr="00C85D50">
            <w:rPr>
              <w:color w:val="FFC000"/>
              <w:sz w:val="52"/>
              <w:szCs w:val="52"/>
            </w:rPr>
            <w:t>S</w:t>
          </w:r>
          <w:r w:rsidRPr="00C85D50">
            <w:rPr>
              <w:color w:val="FFC000"/>
            </w:rPr>
            <w:t>I</w:t>
          </w:r>
          <w:r w:rsidRPr="003A79F4">
            <w:rPr>
              <w:color w:val="0070C0"/>
              <w:sz w:val="52"/>
              <w:szCs w:val="52"/>
            </w:rPr>
            <w:t>M</w:t>
          </w:r>
          <w:r w:rsidRPr="003A79F4">
            <w:rPr>
              <w:color w:val="0070C0"/>
            </w:rPr>
            <w:t>I</w:t>
          </w:r>
          <w:r w:rsidRPr="00C85D50">
            <w:rPr>
              <w:color w:val="FF0000"/>
              <w:sz w:val="52"/>
              <w:szCs w:val="52"/>
            </w:rPr>
            <w:t>L</w:t>
          </w:r>
          <w:r w:rsidRPr="00C85D50">
            <w:rPr>
              <w:color w:val="FF0000"/>
            </w:rPr>
            <w:t>A</w:t>
          </w:r>
          <w:r w:rsidRPr="00C85D50">
            <w:rPr>
              <w:color w:val="7030A0"/>
              <w:sz w:val="52"/>
              <w:szCs w:val="52"/>
            </w:rPr>
            <w:t>R</w:t>
          </w:r>
          <w:r w:rsidRPr="00C85D50">
            <w:rPr>
              <w:color w:val="7030A0"/>
            </w:rPr>
            <w:t>E</w:t>
          </w:r>
          <w:r>
            <w:t xml:space="preserve"> - </w:t>
          </w:r>
          <w:r w:rsidRPr="007F2E48">
            <w:rPr>
              <w:sz w:val="28"/>
              <w:szCs w:val="28"/>
            </w:rPr>
            <w:t>Scuole e Musica della Lombardia in Rete</w:t>
          </w:r>
        </w:p>
        <w:p w:rsidR="006E62D0" w:rsidRPr="007F2E48" w:rsidRDefault="006E62D0" w:rsidP="007F2E48">
          <w:pPr>
            <w:pStyle w:val="Intestazione"/>
            <w:rPr>
              <w:sz w:val="32"/>
              <w:szCs w:val="32"/>
            </w:rPr>
          </w:pPr>
          <w:r w:rsidRPr="007F2E48">
            <w:rPr>
              <w:sz w:val="32"/>
              <w:szCs w:val="32"/>
            </w:rPr>
            <w:t>MODULO SEGNALAZIONE EVENTI DA PUBBLICARE</w:t>
          </w:r>
        </w:p>
      </w:tc>
    </w:tr>
  </w:tbl>
  <w:bookmarkEnd w:id="1"/>
  <w:p w:rsidR="006E62D0" w:rsidRPr="00A06592" w:rsidRDefault="00213B87" w:rsidP="00A06592">
    <w:pPr>
      <w:pStyle w:val="Nessunaspaziatura"/>
      <w:spacing w:after="0"/>
      <w:rPr>
        <w:sz w:val="8"/>
        <w:szCs w:val="8"/>
      </w:rPr>
    </w:pPr>
    <w:r>
      <w:rPr>
        <w:noProof/>
        <w:sz w:val="8"/>
        <w:szCs w:val="8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57580" o:spid="_x0000_s2054" type="#_x0000_t75" style="position:absolute;margin-left:0;margin-top:0;width:842pt;height:595pt;z-index:-251656192;mso-position-horizontal:center;mso-position-horizontal-relative:margin;mso-position-vertical:center;mso-position-vertical-relative:margin" o:allowincell="f">
          <v:imagedata r:id="rId2" o:title="SCHIZZI A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BFD" w:rsidRDefault="00213B87">
    <w:pPr>
      <w:pStyle w:val="Intestazione"/>
    </w:pPr>
    <w:r>
      <w:rPr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7757578" o:spid="_x0000_s2052" type="#_x0000_t75" style="position:absolute;margin-left:0;margin-top:0;width:842pt;height:595pt;z-index:-251658240;mso-position-horizontal:center;mso-position-horizontal-relative:margin;mso-position-vertical:center;mso-position-vertical-relative:margin" o:allowincell="f">
          <v:imagedata r:id="rId1" o:title="SCHIZZI A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17018D3"/>
    <w:multiLevelType w:val="hybridMultilevel"/>
    <w:tmpl w:val="2F0EAD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AE74969"/>
    <w:multiLevelType w:val="hybridMultilevel"/>
    <w:tmpl w:val="DB32A4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B697235"/>
    <w:multiLevelType w:val="multilevel"/>
    <w:tmpl w:val="7372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7"/>
  </w:num>
  <w:num w:numId="4">
    <w:abstractNumId w:val="13"/>
  </w:num>
  <w:num w:numId="5">
    <w:abstractNumId w:val="14"/>
  </w:num>
  <w:num w:numId="6">
    <w:abstractNumId w:val="22"/>
  </w:num>
  <w:num w:numId="7">
    <w:abstractNumId w:val="7"/>
  </w:num>
  <w:num w:numId="8">
    <w:abstractNumId w:val="11"/>
  </w:num>
  <w:num w:numId="9">
    <w:abstractNumId w:val="19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8"/>
  </w:num>
  <w:num w:numId="17">
    <w:abstractNumId w:val="4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5"/>
  </w:num>
  <w:num w:numId="23">
    <w:abstractNumId w:val="20"/>
  </w:num>
  <w:num w:numId="24">
    <w:abstractNumId w:val="15"/>
  </w:num>
  <w:num w:numId="25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kcbmH+SoIcAkFiYOavQSHmjtTneGWImrIhQ9kWs5ilBkafxTRGZQDTuyyA0G0OnuzyyD2NlDeRA4OaQA2+ZHOw==" w:salt="ajckYdYV+2WKSb/cI9TFQg=="/>
  <w:defaultTabStop w:val="720"/>
  <w:hyphenationZone w:val="283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9A8"/>
    <w:rsid w:val="000456E1"/>
    <w:rsid w:val="00052382"/>
    <w:rsid w:val="0006568A"/>
    <w:rsid w:val="00076F0F"/>
    <w:rsid w:val="00084253"/>
    <w:rsid w:val="000D1F49"/>
    <w:rsid w:val="00166ECA"/>
    <w:rsid w:val="001727CA"/>
    <w:rsid w:val="00180738"/>
    <w:rsid w:val="001B0E74"/>
    <w:rsid w:val="001F00B6"/>
    <w:rsid w:val="00213B87"/>
    <w:rsid w:val="002928D0"/>
    <w:rsid w:val="002C56E6"/>
    <w:rsid w:val="003140D0"/>
    <w:rsid w:val="00361E11"/>
    <w:rsid w:val="003A3E66"/>
    <w:rsid w:val="003A79F4"/>
    <w:rsid w:val="003B31C4"/>
    <w:rsid w:val="003B4744"/>
    <w:rsid w:val="003F0847"/>
    <w:rsid w:val="0040090B"/>
    <w:rsid w:val="0040658D"/>
    <w:rsid w:val="004174FD"/>
    <w:rsid w:val="00461BFD"/>
    <w:rsid w:val="0046302A"/>
    <w:rsid w:val="00487D2D"/>
    <w:rsid w:val="004A6C32"/>
    <w:rsid w:val="004D5D62"/>
    <w:rsid w:val="005112D0"/>
    <w:rsid w:val="00577E06"/>
    <w:rsid w:val="00590C78"/>
    <w:rsid w:val="005A3BF7"/>
    <w:rsid w:val="005F2035"/>
    <w:rsid w:val="005F72BC"/>
    <w:rsid w:val="005F7990"/>
    <w:rsid w:val="0063739C"/>
    <w:rsid w:val="00650259"/>
    <w:rsid w:val="006714C7"/>
    <w:rsid w:val="006D70EE"/>
    <w:rsid w:val="006E62D0"/>
    <w:rsid w:val="00770F25"/>
    <w:rsid w:val="007A35A8"/>
    <w:rsid w:val="007B0A85"/>
    <w:rsid w:val="007C6A52"/>
    <w:rsid w:val="007F2E48"/>
    <w:rsid w:val="007F7B5D"/>
    <w:rsid w:val="0082043E"/>
    <w:rsid w:val="00836129"/>
    <w:rsid w:val="008A49A8"/>
    <w:rsid w:val="008E203A"/>
    <w:rsid w:val="0090596C"/>
    <w:rsid w:val="0091229C"/>
    <w:rsid w:val="00940E73"/>
    <w:rsid w:val="0098597D"/>
    <w:rsid w:val="009B4BF7"/>
    <w:rsid w:val="009B56AA"/>
    <w:rsid w:val="009E6DBE"/>
    <w:rsid w:val="009F0743"/>
    <w:rsid w:val="009F619A"/>
    <w:rsid w:val="009F6DDE"/>
    <w:rsid w:val="00A06592"/>
    <w:rsid w:val="00A27F4A"/>
    <w:rsid w:val="00A370A8"/>
    <w:rsid w:val="00A449E9"/>
    <w:rsid w:val="00A47DE1"/>
    <w:rsid w:val="00AA64A7"/>
    <w:rsid w:val="00B05DBB"/>
    <w:rsid w:val="00BD4753"/>
    <w:rsid w:val="00BD5CB1"/>
    <w:rsid w:val="00BE62EE"/>
    <w:rsid w:val="00C003BA"/>
    <w:rsid w:val="00C46878"/>
    <w:rsid w:val="00C85D50"/>
    <w:rsid w:val="00CB4A51"/>
    <w:rsid w:val="00CD4532"/>
    <w:rsid w:val="00CD47B0"/>
    <w:rsid w:val="00CD70CE"/>
    <w:rsid w:val="00CE6104"/>
    <w:rsid w:val="00CE7918"/>
    <w:rsid w:val="00D16163"/>
    <w:rsid w:val="00D632EB"/>
    <w:rsid w:val="00DB3FAD"/>
    <w:rsid w:val="00E139C4"/>
    <w:rsid w:val="00E14830"/>
    <w:rsid w:val="00E44137"/>
    <w:rsid w:val="00E61C09"/>
    <w:rsid w:val="00E677FE"/>
    <w:rsid w:val="00E9469C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023D71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4174FD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  <w:style w:type="paragraph" w:styleId="Paragrafoelenco">
    <w:name w:val="List Paragraph"/>
    <w:basedOn w:val="Normale"/>
    <w:uiPriority w:val="34"/>
    <w:qFormat/>
    <w:rsid w:val="00A47DE1"/>
    <w:pPr>
      <w:ind w:left="720"/>
      <w:contextualSpacing/>
    </w:pPr>
  </w:style>
  <w:style w:type="character" w:customStyle="1" w:styleId="text-format-content">
    <w:name w:val="text-format-content"/>
    <w:basedOn w:val="Carpredefinitoparagrafo"/>
    <w:rsid w:val="009B4BF7"/>
  </w:style>
  <w:style w:type="character" w:customStyle="1" w:styleId="-a-271">
    <w:name w:val="-a-271"/>
    <w:basedOn w:val="Carpredefinitoparagrafo"/>
    <w:rsid w:val="009B4BF7"/>
  </w:style>
  <w:style w:type="table" w:styleId="Tabellagriglia6acolori-colore6">
    <w:name w:val="Grid Table 6 Colorful Accent 6"/>
    <w:basedOn w:val="Tabellanormale"/>
    <w:uiPriority w:val="51"/>
    <w:rsid w:val="006E62D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ellagriglia4-colore4">
    <w:name w:val="Grid Table 4 Accent 4"/>
    <w:basedOn w:val="Tabellanormale"/>
    <w:uiPriority w:val="49"/>
    <w:rsid w:val="006E62D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0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13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3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55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similare.it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similare.it/contact/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\AppData\Roaming\Microsoft\Templates\Modulo%20raccolta%20di%20directory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E8BAC12-288A-4534-BDEB-F7D542B37E15}"/>
      </w:docPartPr>
      <w:docPartBody>
        <w:p w:rsidR="0070715B" w:rsidRDefault="0070715B">
          <w:r w:rsidRPr="00BC35BE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8CEEB3D79F54F35A70E7697DDF1C7C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052C51-F580-4939-8C60-DC4E0E639C61}"/>
      </w:docPartPr>
      <w:docPartBody>
        <w:p w:rsidR="0070715B" w:rsidRDefault="0070715B" w:rsidP="0070715B">
          <w:pPr>
            <w:pStyle w:val="E8CEEB3D79F54F35A70E7697DDF1C7C4"/>
          </w:pPr>
          <w:r w:rsidRPr="00BC35BE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15B"/>
    <w:rsid w:val="00086764"/>
    <w:rsid w:val="00152739"/>
    <w:rsid w:val="001E5A34"/>
    <w:rsid w:val="002A76EB"/>
    <w:rsid w:val="004D6CC8"/>
    <w:rsid w:val="0070715B"/>
    <w:rsid w:val="00EF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5D9510F988F44FC09A2BA9A7C3768379">
    <w:name w:val="5D9510F988F44FC09A2BA9A7C3768379"/>
  </w:style>
  <w:style w:type="paragraph" w:customStyle="1" w:styleId="14A48576122549D68DD63CE2C0C69CC7">
    <w:name w:val="14A48576122549D68DD63CE2C0C69CC7"/>
  </w:style>
  <w:style w:type="paragraph" w:customStyle="1" w:styleId="FB3C06D5C7374127AEEDD71483AC5045">
    <w:name w:val="FB3C06D5C7374127AEEDD71483AC5045"/>
  </w:style>
  <w:style w:type="paragraph" w:customStyle="1" w:styleId="D1845D6063ED43CD93FE348A0CCA92E8">
    <w:name w:val="D1845D6063ED43CD93FE348A0CCA92E8"/>
  </w:style>
  <w:style w:type="paragraph" w:customStyle="1" w:styleId="FEADE7EA557A4CA3BB62465B3D8B6612">
    <w:name w:val="FEADE7EA557A4CA3BB62465B3D8B6612"/>
  </w:style>
  <w:style w:type="paragraph" w:customStyle="1" w:styleId="B6972F6F41054ACA8E5FBE0C6B5E4D05">
    <w:name w:val="B6972F6F41054ACA8E5FBE0C6B5E4D05"/>
  </w:style>
  <w:style w:type="paragraph" w:customStyle="1" w:styleId="F841CA5CD41F4538A4A7FE47C013BE0F">
    <w:name w:val="F841CA5CD41F4538A4A7FE47C013BE0F"/>
  </w:style>
  <w:style w:type="paragraph" w:customStyle="1" w:styleId="97887425E8484B9A9102FF05DB89F995">
    <w:name w:val="97887425E8484B9A9102FF05DB89F995"/>
  </w:style>
  <w:style w:type="paragraph" w:customStyle="1" w:styleId="FE6B056776E64F148C66E885C370DF40">
    <w:name w:val="FE6B056776E64F148C66E885C370DF40"/>
  </w:style>
  <w:style w:type="paragraph" w:customStyle="1" w:styleId="EB8CD06F6F2340DCB890FFF311AE89C0">
    <w:name w:val="EB8CD06F6F2340DCB890FFF311AE89C0"/>
  </w:style>
  <w:style w:type="paragraph" w:customStyle="1" w:styleId="D7AC888182C347D090510D52A04A5913">
    <w:name w:val="D7AC888182C347D090510D52A04A5913"/>
  </w:style>
  <w:style w:type="paragraph" w:customStyle="1" w:styleId="E552A755BB664279979CF257A81259F8">
    <w:name w:val="E552A755BB664279979CF257A81259F8"/>
  </w:style>
  <w:style w:type="paragraph" w:customStyle="1" w:styleId="EAF7C5D3F9E0410898151336602F8C81">
    <w:name w:val="EAF7C5D3F9E0410898151336602F8C81"/>
  </w:style>
  <w:style w:type="paragraph" w:customStyle="1" w:styleId="DE301E93F15F432895AF354885CFE7FC">
    <w:name w:val="DE301E93F15F432895AF354885CFE7FC"/>
  </w:style>
  <w:style w:type="paragraph" w:customStyle="1" w:styleId="61E8E4E24C124D588B6FCA61AE7204FB">
    <w:name w:val="61E8E4E24C124D588B6FCA61AE7204FB"/>
  </w:style>
  <w:style w:type="paragraph" w:customStyle="1" w:styleId="966ACF84F9474A46A24B96D181244D5C">
    <w:name w:val="966ACF84F9474A46A24B96D181244D5C"/>
  </w:style>
  <w:style w:type="character" w:styleId="Testosegnaposto">
    <w:name w:val="Placeholder Text"/>
    <w:basedOn w:val="Carpredefinitoparagrafo"/>
    <w:uiPriority w:val="99"/>
    <w:semiHidden/>
    <w:rsid w:val="0070715B"/>
    <w:rPr>
      <w:color w:val="808080"/>
    </w:rPr>
  </w:style>
  <w:style w:type="paragraph" w:customStyle="1" w:styleId="6A5A92D695C9453591A3276DB2BDEE1D">
    <w:name w:val="6A5A92D695C9453591A3276DB2BDEE1D"/>
  </w:style>
  <w:style w:type="paragraph" w:customStyle="1" w:styleId="6DC191A5BB6F45D2AB295053FDEAE490">
    <w:name w:val="6DC191A5BB6F45D2AB295053FDEAE490"/>
  </w:style>
  <w:style w:type="paragraph" w:customStyle="1" w:styleId="BB10562C857E467BBB6BB559CA243923">
    <w:name w:val="BB10562C857E467BBB6BB559CA243923"/>
  </w:style>
  <w:style w:type="paragraph" w:customStyle="1" w:styleId="D8501B73360D4C6BB969CA2F8E012FB8">
    <w:name w:val="D8501B73360D4C6BB969CA2F8E012FB8"/>
  </w:style>
  <w:style w:type="paragraph" w:customStyle="1" w:styleId="9867B80B8654480E99117ADACE222720">
    <w:name w:val="9867B80B8654480E99117ADACE222720"/>
  </w:style>
  <w:style w:type="paragraph" w:customStyle="1" w:styleId="A2AFBF3476E0480380061A3C5182603B">
    <w:name w:val="A2AFBF3476E0480380061A3C5182603B"/>
  </w:style>
  <w:style w:type="paragraph" w:customStyle="1" w:styleId="BB4A325CAAB045C98CF3AF388E2FC5C6">
    <w:name w:val="BB4A325CAAB045C98CF3AF388E2FC5C6"/>
  </w:style>
  <w:style w:type="paragraph" w:customStyle="1" w:styleId="003370E554D8424694488522E9277477">
    <w:name w:val="003370E554D8424694488522E9277477"/>
    <w:rsid w:val="0070715B"/>
  </w:style>
  <w:style w:type="paragraph" w:customStyle="1" w:styleId="0E137D81A2274D2A80F47D39EB24C9E4">
    <w:name w:val="0E137D81A2274D2A80F47D39EB24C9E4"/>
    <w:rsid w:val="0070715B"/>
  </w:style>
  <w:style w:type="paragraph" w:customStyle="1" w:styleId="54E3298D26E74107B437CB843657369D">
    <w:name w:val="54E3298D26E74107B437CB843657369D"/>
    <w:rsid w:val="0070715B"/>
  </w:style>
  <w:style w:type="paragraph" w:customStyle="1" w:styleId="58979F694FF8458F9CC9056B8BECC3F1">
    <w:name w:val="58979F694FF8458F9CC9056B8BECC3F1"/>
    <w:rsid w:val="0070715B"/>
  </w:style>
  <w:style w:type="paragraph" w:customStyle="1" w:styleId="C3676D41F7574B42BE639CCBA5247F3F">
    <w:name w:val="C3676D41F7574B42BE639CCBA5247F3F"/>
    <w:rsid w:val="0070715B"/>
  </w:style>
  <w:style w:type="paragraph" w:customStyle="1" w:styleId="E8CEEB3D79F54F35A70E7697DDF1C7C4">
    <w:name w:val="E8CEEB3D79F54F35A70E7697DDF1C7C4"/>
    <w:rsid w:val="007071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D04070E-BC3F-452F-B30B-4DDB2CB25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raccolta di directory</Template>
  <TotalTime>0</TotalTime>
  <Pages>1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2024-01-06T14:30:00Z</dcterms:created>
  <dcterms:modified xsi:type="dcterms:W3CDTF">2024-03-02T16:16:00Z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